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0077D92" w14:textId="77777777" w:rsidR="00D06EE4" w:rsidRDefault="00D06EE4" w:rsidP="00D06EE4">
      <w:pPr>
        <w:pStyle w:val="Ttulo4"/>
        <w:numPr>
          <w:ilvl w:val="0"/>
          <w:numId w:val="0"/>
        </w:numPr>
        <w:tabs>
          <w:tab w:val="left" w:pos="708"/>
        </w:tabs>
        <w:jc w:val="center"/>
      </w:pPr>
      <w:r>
        <w:t>Evento: FESTIVAL GYM BRASIL - GINÁSTICA PARA TODOS</w:t>
      </w:r>
    </w:p>
    <w:p w14:paraId="7A692C0B" w14:textId="77777777" w:rsidR="00D06EE4" w:rsidRDefault="00D06EE4" w:rsidP="00D06EE4">
      <w:pPr>
        <w:rPr>
          <w:bCs/>
          <w:sz w:val="28"/>
          <w:szCs w:val="28"/>
        </w:rPr>
      </w:pPr>
    </w:p>
    <w:p w14:paraId="2FCB9251" w14:textId="12327989" w:rsidR="00D06EE4" w:rsidRDefault="00D06EE4" w:rsidP="00D06EE4">
      <w:pPr>
        <w:rPr>
          <w:b/>
        </w:rPr>
      </w:pPr>
      <w:r>
        <w:rPr>
          <w:b/>
        </w:rPr>
        <w:t>Data:</w:t>
      </w:r>
      <w:r>
        <w:t xml:space="preserve"> </w:t>
      </w:r>
      <w:r w:rsidR="00C84D91">
        <w:t>08 de novembro de 2019.</w:t>
      </w:r>
    </w:p>
    <w:p w14:paraId="092C759B" w14:textId="3F5AC16B" w:rsidR="000A0F17" w:rsidRDefault="00D06EE4" w:rsidP="00D06EE4">
      <w:r>
        <w:rPr>
          <w:b/>
        </w:rPr>
        <w:t xml:space="preserve">Local: </w:t>
      </w:r>
      <w:r w:rsidR="000A0F17" w:rsidRPr="000A0F17">
        <w:t>Caldas Novas – Goiás- Brasil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180"/>
        <w:gridCol w:w="960"/>
        <w:gridCol w:w="3198"/>
      </w:tblGrid>
      <w:tr w:rsidR="00D06EE4" w14:paraId="41D0354F" w14:textId="77777777" w:rsidTr="00D06EE4">
        <w:trPr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BCF7" w14:textId="0BE9BE20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Nome </w:t>
            </w:r>
            <w:r w:rsidR="000A0F17">
              <w:rPr>
                <w:rFonts w:ascii="Arial" w:hAnsi="Arial"/>
                <w:sz w:val="20"/>
                <w:szCs w:val="20"/>
              </w:rPr>
              <w:t xml:space="preserve">completo </w:t>
            </w:r>
            <w:r>
              <w:rPr>
                <w:rFonts w:ascii="Arial" w:hAnsi="Arial"/>
                <w:sz w:val="20"/>
                <w:szCs w:val="20"/>
              </w:rPr>
              <w:t>do Grupo</w:t>
            </w:r>
            <w:r w:rsidR="00EB1BDC">
              <w:rPr>
                <w:rFonts w:ascii="Arial" w:hAnsi="Arial"/>
                <w:sz w:val="20"/>
                <w:szCs w:val="20"/>
              </w:rPr>
              <w:t>*</w:t>
            </w:r>
          </w:p>
        </w:tc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3D81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0A0F17" w14:paraId="0D51FE72" w14:textId="77777777" w:rsidTr="00D06EE4">
        <w:trPr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1941" w14:textId="1D9B1A6E" w:rsidR="000A0F17" w:rsidRDefault="000A0F1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Sigla (se houver)</w:t>
            </w:r>
          </w:p>
        </w:tc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57EE5" w14:textId="77777777" w:rsidR="000A0F17" w:rsidRDefault="000A0F1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90C5D" w14:paraId="239FBE51" w14:textId="77777777" w:rsidTr="00D06EE4">
        <w:trPr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EECE9" w14:textId="620044EC" w:rsidR="00590C5D" w:rsidRDefault="00590C5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Federação ao qual pertence</w:t>
            </w:r>
          </w:p>
        </w:tc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3855A" w14:textId="77777777" w:rsidR="00590C5D" w:rsidRDefault="00590C5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06EE4" w14:paraId="7CD8EE05" w14:textId="77777777" w:rsidTr="00D06EE4">
        <w:trPr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A016C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Local de Atuação</w:t>
            </w:r>
          </w:p>
        </w:tc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57164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hAnsi="Arial"/>
                <w:sz w:val="20"/>
                <w:szCs w:val="20"/>
              </w:rPr>
              <w:t xml:space="preserve">(    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) escola    (    ) universidade (    ) ONG (    ) Prefeitura (    ) Clube </w:t>
            </w:r>
          </w:p>
          <w:p w14:paraId="334BC532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hAnsi="Arial"/>
                <w:sz w:val="20"/>
                <w:szCs w:val="20"/>
              </w:rPr>
              <w:t xml:space="preserve">(    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) Outros: _________________ </w:t>
            </w:r>
          </w:p>
        </w:tc>
      </w:tr>
      <w:tr w:rsidR="00D06EE4" w14:paraId="31416E14" w14:textId="77777777" w:rsidTr="00D06EE4">
        <w:trPr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345F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Endereço*</w:t>
            </w:r>
          </w:p>
        </w:tc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F269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06EE4" w14:paraId="72CC0AA9" w14:textId="77777777" w:rsidTr="00D06EE4">
        <w:trPr>
          <w:cantSplit/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8B721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CEP*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39DD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6BB10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Celular*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31E3F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06EE4" w14:paraId="4C458535" w14:textId="77777777" w:rsidTr="00D06EE4">
        <w:trPr>
          <w:cantSplit/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1E2F1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Cidade-Estado*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009B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017F7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Tel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*: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60E2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06EE4" w14:paraId="58550440" w14:textId="77777777" w:rsidTr="00D06EE4">
        <w:trPr>
          <w:cantSplit/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42A8E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E-mail*: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5D6D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289F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Fax: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4FF59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06EE4" w14:paraId="5D468348" w14:textId="77777777" w:rsidTr="00D06EE4">
        <w:trPr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E77C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Responsável*: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70E3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A36F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CREF*: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AB389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06EE4" w14:paraId="374118E0" w14:textId="77777777" w:rsidTr="00D06EE4">
        <w:trPr>
          <w:trHeight w:val="4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74C60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Recibo em nome de*:</w:t>
            </w:r>
          </w:p>
        </w:tc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FC4D" w14:textId="77777777" w:rsidR="00D06EE4" w:rsidRDefault="00D06EE4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57640970" w14:textId="77777777" w:rsidR="00D06EE4" w:rsidRDefault="00D06EE4" w:rsidP="00D06EE4">
      <w:pPr>
        <w:rPr>
          <w:rFonts w:ascii="Arial" w:hAnsi="Arial"/>
          <w:sz w:val="16"/>
          <w:szCs w:val="1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49"/>
        <w:gridCol w:w="1097"/>
        <w:gridCol w:w="1097"/>
        <w:gridCol w:w="1097"/>
        <w:gridCol w:w="1097"/>
        <w:gridCol w:w="1097"/>
        <w:gridCol w:w="1097"/>
        <w:gridCol w:w="1182"/>
      </w:tblGrid>
      <w:tr w:rsidR="001C7C45" w14:paraId="6BC27B7D" w14:textId="77777777" w:rsidTr="001C7C45">
        <w:tc>
          <w:tcPr>
            <w:tcW w:w="2149" w:type="dxa"/>
          </w:tcPr>
          <w:p w14:paraId="441BF8C7" w14:textId="329AB625" w:rsidR="0092758C" w:rsidRPr="001C7C45" w:rsidRDefault="0092758C" w:rsidP="00D06EE4">
            <w:pPr>
              <w:rPr>
                <w:rFonts w:ascii="Arial" w:hAnsi="Arial"/>
                <w:b/>
                <w:sz w:val="20"/>
              </w:rPr>
            </w:pPr>
            <w:r w:rsidRPr="001C7C45">
              <w:rPr>
                <w:rFonts w:ascii="Arial" w:hAnsi="Arial"/>
                <w:b/>
                <w:sz w:val="20"/>
              </w:rPr>
              <w:t>Composição do Grupo</w:t>
            </w:r>
          </w:p>
        </w:tc>
        <w:tc>
          <w:tcPr>
            <w:tcW w:w="1097" w:type="dxa"/>
          </w:tcPr>
          <w:p w14:paraId="0023CCD4" w14:textId="404767E2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0-13 anos</w:t>
            </w:r>
          </w:p>
        </w:tc>
        <w:tc>
          <w:tcPr>
            <w:tcW w:w="1097" w:type="dxa"/>
          </w:tcPr>
          <w:p w14:paraId="78758F05" w14:textId="0E691D40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14-17 anos</w:t>
            </w:r>
          </w:p>
        </w:tc>
        <w:tc>
          <w:tcPr>
            <w:tcW w:w="1097" w:type="dxa"/>
          </w:tcPr>
          <w:p w14:paraId="50FCA0E3" w14:textId="7193D30C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18-24 anos</w:t>
            </w:r>
          </w:p>
        </w:tc>
        <w:tc>
          <w:tcPr>
            <w:tcW w:w="1097" w:type="dxa"/>
          </w:tcPr>
          <w:p w14:paraId="06B50640" w14:textId="4F147968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25-39 anos</w:t>
            </w:r>
          </w:p>
        </w:tc>
        <w:tc>
          <w:tcPr>
            <w:tcW w:w="1097" w:type="dxa"/>
          </w:tcPr>
          <w:p w14:paraId="69BD7A4C" w14:textId="5F8262F8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40-59 anos</w:t>
            </w:r>
          </w:p>
        </w:tc>
        <w:tc>
          <w:tcPr>
            <w:tcW w:w="1097" w:type="dxa"/>
          </w:tcPr>
          <w:p w14:paraId="2509A687" w14:textId="281BBC48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60 anos ou +</w:t>
            </w:r>
          </w:p>
        </w:tc>
        <w:tc>
          <w:tcPr>
            <w:tcW w:w="1182" w:type="dxa"/>
          </w:tcPr>
          <w:p w14:paraId="7E46589D" w14:textId="4B12D71E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TOTAL</w:t>
            </w:r>
          </w:p>
        </w:tc>
      </w:tr>
      <w:tr w:rsidR="001C7C45" w14:paraId="2480506A" w14:textId="77777777" w:rsidTr="001C7C45">
        <w:tc>
          <w:tcPr>
            <w:tcW w:w="2149" w:type="dxa"/>
          </w:tcPr>
          <w:p w14:paraId="1F085F60" w14:textId="44842DF3" w:rsidR="0092758C" w:rsidRPr="001C7C45" w:rsidRDefault="0092758C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Dirigentes/Técnicos Feminino</w:t>
            </w:r>
          </w:p>
        </w:tc>
        <w:tc>
          <w:tcPr>
            <w:tcW w:w="1097" w:type="dxa"/>
          </w:tcPr>
          <w:p w14:paraId="1F3FAE2F" w14:textId="77777777" w:rsidR="0092758C" w:rsidRDefault="0092758C" w:rsidP="00D06EE4"/>
        </w:tc>
        <w:tc>
          <w:tcPr>
            <w:tcW w:w="1097" w:type="dxa"/>
          </w:tcPr>
          <w:p w14:paraId="6909FF6A" w14:textId="77777777" w:rsidR="0092758C" w:rsidRDefault="0092758C" w:rsidP="00D06EE4"/>
        </w:tc>
        <w:tc>
          <w:tcPr>
            <w:tcW w:w="1097" w:type="dxa"/>
          </w:tcPr>
          <w:p w14:paraId="3F986425" w14:textId="77777777" w:rsidR="0092758C" w:rsidRDefault="0092758C" w:rsidP="00D06EE4"/>
        </w:tc>
        <w:tc>
          <w:tcPr>
            <w:tcW w:w="1097" w:type="dxa"/>
          </w:tcPr>
          <w:p w14:paraId="5446A2BA" w14:textId="77777777" w:rsidR="0092758C" w:rsidRDefault="0092758C" w:rsidP="00D06EE4"/>
        </w:tc>
        <w:tc>
          <w:tcPr>
            <w:tcW w:w="1097" w:type="dxa"/>
          </w:tcPr>
          <w:p w14:paraId="34DD97C2" w14:textId="77777777" w:rsidR="0092758C" w:rsidRDefault="0092758C" w:rsidP="00D06EE4"/>
        </w:tc>
        <w:tc>
          <w:tcPr>
            <w:tcW w:w="1097" w:type="dxa"/>
          </w:tcPr>
          <w:p w14:paraId="3413AD51" w14:textId="77777777" w:rsidR="0092758C" w:rsidRDefault="0092758C" w:rsidP="00D06EE4"/>
        </w:tc>
        <w:tc>
          <w:tcPr>
            <w:tcW w:w="1182" w:type="dxa"/>
          </w:tcPr>
          <w:p w14:paraId="71ECCCF9" w14:textId="77777777" w:rsidR="0092758C" w:rsidRDefault="0092758C" w:rsidP="00D06EE4"/>
        </w:tc>
      </w:tr>
      <w:tr w:rsidR="001C7C45" w14:paraId="6E64678F" w14:textId="77777777" w:rsidTr="001C7C45">
        <w:tc>
          <w:tcPr>
            <w:tcW w:w="2149" w:type="dxa"/>
          </w:tcPr>
          <w:p w14:paraId="6999B1F8" w14:textId="488D25BF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>Dirigentes/Técnicos Feminino</w:t>
            </w:r>
          </w:p>
        </w:tc>
        <w:tc>
          <w:tcPr>
            <w:tcW w:w="1097" w:type="dxa"/>
          </w:tcPr>
          <w:p w14:paraId="484D7187" w14:textId="77777777" w:rsidR="0092758C" w:rsidRDefault="0092758C" w:rsidP="00D06EE4"/>
        </w:tc>
        <w:tc>
          <w:tcPr>
            <w:tcW w:w="1097" w:type="dxa"/>
          </w:tcPr>
          <w:p w14:paraId="5E091A3D" w14:textId="77777777" w:rsidR="0092758C" w:rsidRDefault="0092758C" w:rsidP="00D06EE4"/>
        </w:tc>
        <w:tc>
          <w:tcPr>
            <w:tcW w:w="1097" w:type="dxa"/>
          </w:tcPr>
          <w:p w14:paraId="1E4079F8" w14:textId="77777777" w:rsidR="0092758C" w:rsidRDefault="0092758C" w:rsidP="00D06EE4"/>
        </w:tc>
        <w:tc>
          <w:tcPr>
            <w:tcW w:w="1097" w:type="dxa"/>
          </w:tcPr>
          <w:p w14:paraId="2A93D079" w14:textId="77777777" w:rsidR="0092758C" w:rsidRDefault="0092758C" w:rsidP="00D06EE4"/>
        </w:tc>
        <w:tc>
          <w:tcPr>
            <w:tcW w:w="1097" w:type="dxa"/>
          </w:tcPr>
          <w:p w14:paraId="03B18056" w14:textId="77777777" w:rsidR="0092758C" w:rsidRDefault="0092758C" w:rsidP="00D06EE4"/>
        </w:tc>
        <w:tc>
          <w:tcPr>
            <w:tcW w:w="1097" w:type="dxa"/>
          </w:tcPr>
          <w:p w14:paraId="4B951691" w14:textId="77777777" w:rsidR="0092758C" w:rsidRDefault="0092758C" w:rsidP="00D06EE4"/>
        </w:tc>
        <w:tc>
          <w:tcPr>
            <w:tcW w:w="1182" w:type="dxa"/>
          </w:tcPr>
          <w:p w14:paraId="318FA2C7" w14:textId="77777777" w:rsidR="0092758C" w:rsidRDefault="0092758C" w:rsidP="00D06EE4"/>
        </w:tc>
      </w:tr>
      <w:tr w:rsidR="001C7C45" w14:paraId="2A405287" w14:textId="77777777" w:rsidTr="001C7C45">
        <w:tc>
          <w:tcPr>
            <w:tcW w:w="2149" w:type="dxa"/>
          </w:tcPr>
          <w:p w14:paraId="1CE5CCCA" w14:textId="69EDF9BC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proofErr w:type="gramStart"/>
            <w:r w:rsidRPr="001C7C45">
              <w:rPr>
                <w:rFonts w:ascii="Arial" w:hAnsi="Arial"/>
                <w:sz w:val="20"/>
              </w:rPr>
              <w:t>Ginastas Feminino</w:t>
            </w:r>
            <w:proofErr w:type="gramEnd"/>
          </w:p>
        </w:tc>
        <w:tc>
          <w:tcPr>
            <w:tcW w:w="1097" w:type="dxa"/>
          </w:tcPr>
          <w:p w14:paraId="36EE3454" w14:textId="77777777" w:rsidR="0092758C" w:rsidRDefault="0092758C" w:rsidP="00D06EE4"/>
        </w:tc>
        <w:tc>
          <w:tcPr>
            <w:tcW w:w="1097" w:type="dxa"/>
          </w:tcPr>
          <w:p w14:paraId="6B5A5746" w14:textId="77777777" w:rsidR="0092758C" w:rsidRDefault="0092758C" w:rsidP="00D06EE4"/>
        </w:tc>
        <w:tc>
          <w:tcPr>
            <w:tcW w:w="1097" w:type="dxa"/>
          </w:tcPr>
          <w:p w14:paraId="03D313B1" w14:textId="77777777" w:rsidR="0092758C" w:rsidRDefault="0092758C" w:rsidP="00D06EE4"/>
        </w:tc>
        <w:tc>
          <w:tcPr>
            <w:tcW w:w="1097" w:type="dxa"/>
          </w:tcPr>
          <w:p w14:paraId="53A71922" w14:textId="77777777" w:rsidR="0092758C" w:rsidRDefault="0092758C" w:rsidP="00D06EE4"/>
        </w:tc>
        <w:tc>
          <w:tcPr>
            <w:tcW w:w="1097" w:type="dxa"/>
          </w:tcPr>
          <w:p w14:paraId="4C7C1128" w14:textId="77777777" w:rsidR="0092758C" w:rsidRDefault="0092758C" w:rsidP="00D06EE4"/>
        </w:tc>
        <w:tc>
          <w:tcPr>
            <w:tcW w:w="1097" w:type="dxa"/>
          </w:tcPr>
          <w:p w14:paraId="4EAB0346" w14:textId="77777777" w:rsidR="0092758C" w:rsidRDefault="0092758C" w:rsidP="00D06EE4"/>
        </w:tc>
        <w:tc>
          <w:tcPr>
            <w:tcW w:w="1182" w:type="dxa"/>
          </w:tcPr>
          <w:p w14:paraId="11A962CF" w14:textId="77777777" w:rsidR="0092758C" w:rsidRDefault="0092758C" w:rsidP="00D06EE4"/>
        </w:tc>
      </w:tr>
      <w:tr w:rsidR="001C7C45" w14:paraId="74BFC83B" w14:textId="77777777" w:rsidTr="001C7C45">
        <w:tc>
          <w:tcPr>
            <w:tcW w:w="2149" w:type="dxa"/>
          </w:tcPr>
          <w:p w14:paraId="00AAC8C8" w14:textId="699289F8" w:rsidR="0092758C" w:rsidRPr="001C7C45" w:rsidRDefault="001C7C45" w:rsidP="00D06EE4">
            <w:pPr>
              <w:rPr>
                <w:rFonts w:ascii="Arial" w:hAnsi="Arial"/>
                <w:sz w:val="20"/>
              </w:rPr>
            </w:pPr>
            <w:proofErr w:type="gramStart"/>
            <w:r w:rsidRPr="001C7C45">
              <w:rPr>
                <w:rFonts w:ascii="Arial" w:hAnsi="Arial"/>
                <w:sz w:val="20"/>
              </w:rPr>
              <w:t>Ginastas Masculino</w:t>
            </w:r>
            <w:proofErr w:type="gramEnd"/>
          </w:p>
        </w:tc>
        <w:tc>
          <w:tcPr>
            <w:tcW w:w="1097" w:type="dxa"/>
          </w:tcPr>
          <w:p w14:paraId="32E55BED" w14:textId="77777777" w:rsidR="0092758C" w:rsidRDefault="0092758C" w:rsidP="00D06EE4"/>
        </w:tc>
        <w:tc>
          <w:tcPr>
            <w:tcW w:w="1097" w:type="dxa"/>
          </w:tcPr>
          <w:p w14:paraId="24046094" w14:textId="77777777" w:rsidR="0092758C" w:rsidRDefault="0092758C" w:rsidP="00D06EE4"/>
        </w:tc>
        <w:tc>
          <w:tcPr>
            <w:tcW w:w="1097" w:type="dxa"/>
          </w:tcPr>
          <w:p w14:paraId="56F9C5B3" w14:textId="77777777" w:rsidR="0092758C" w:rsidRDefault="0092758C" w:rsidP="00D06EE4"/>
        </w:tc>
        <w:tc>
          <w:tcPr>
            <w:tcW w:w="1097" w:type="dxa"/>
          </w:tcPr>
          <w:p w14:paraId="47224180" w14:textId="77777777" w:rsidR="0092758C" w:rsidRDefault="0092758C" w:rsidP="00D06EE4"/>
        </w:tc>
        <w:tc>
          <w:tcPr>
            <w:tcW w:w="1097" w:type="dxa"/>
          </w:tcPr>
          <w:p w14:paraId="0837A904" w14:textId="77777777" w:rsidR="0092758C" w:rsidRDefault="0092758C" w:rsidP="00D06EE4"/>
        </w:tc>
        <w:tc>
          <w:tcPr>
            <w:tcW w:w="1097" w:type="dxa"/>
          </w:tcPr>
          <w:p w14:paraId="5A5BA5F0" w14:textId="77777777" w:rsidR="0092758C" w:rsidRDefault="0092758C" w:rsidP="00D06EE4"/>
        </w:tc>
        <w:tc>
          <w:tcPr>
            <w:tcW w:w="1182" w:type="dxa"/>
          </w:tcPr>
          <w:p w14:paraId="08F9DDD4" w14:textId="77777777" w:rsidR="0092758C" w:rsidRDefault="0092758C" w:rsidP="00D06EE4"/>
        </w:tc>
      </w:tr>
      <w:tr w:rsidR="001C7C45" w14:paraId="2B28F0E1" w14:textId="77777777" w:rsidTr="001C7C45">
        <w:tc>
          <w:tcPr>
            <w:tcW w:w="2149" w:type="dxa"/>
          </w:tcPr>
          <w:p w14:paraId="7C7184CD" w14:textId="1EBC7E56" w:rsidR="0092758C" w:rsidRPr="001C7C45" w:rsidRDefault="001C7C45" w:rsidP="001C7C45">
            <w:pPr>
              <w:rPr>
                <w:rFonts w:ascii="Arial" w:hAnsi="Arial"/>
                <w:sz w:val="20"/>
              </w:rPr>
            </w:pPr>
            <w:r w:rsidRPr="001C7C45">
              <w:rPr>
                <w:rFonts w:ascii="Arial" w:hAnsi="Arial"/>
                <w:sz w:val="20"/>
              </w:rPr>
              <w:t xml:space="preserve">Deficientes </w:t>
            </w:r>
          </w:p>
        </w:tc>
        <w:tc>
          <w:tcPr>
            <w:tcW w:w="1097" w:type="dxa"/>
          </w:tcPr>
          <w:p w14:paraId="2A00B8F7" w14:textId="77777777" w:rsidR="0092758C" w:rsidRDefault="0092758C" w:rsidP="00D06EE4"/>
        </w:tc>
        <w:tc>
          <w:tcPr>
            <w:tcW w:w="1097" w:type="dxa"/>
          </w:tcPr>
          <w:p w14:paraId="78C4A562" w14:textId="77777777" w:rsidR="0092758C" w:rsidRDefault="0092758C" w:rsidP="00D06EE4"/>
        </w:tc>
        <w:tc>
          <w:tcPr>
            <w:tcW w:w="1097" w:type="dxa"/>
          </w:tcPr>
          <w:p w14:paraId="2B098FA6" w14:textId="77777777" w:rsidR="0092758C" w:rsidRDefault="0092758C" w:rsidP="00D06EE4"/>
        </w:tc>
        <w:tc>
          <w:tcPr>
            <w:tcW w:w="1097" w:type="dxa"/>
          </w:tcPr>
          <w:p w14:paraId="28D88E46" w14:textId="77777777" w:rsidR="0092758C" w:rsidRDefault="0092758C" w:rsidP="00D06EE4"/>
        </w:tc>
        <w:tc>
          <w:tcPr>
            <w:tcW w:w="1097" w:type="dxa"/>
          </w:tcPr>
          <w:p w14:paraId="16D6EB66" w14:textId="77777777" w:rsidR="0092758C" w:rsidRDefault="0092758C" w:rsidP="00D06EE4"/>
        </w:tc>
        <w:tc>
          <w:tcPr>
            <w:tcW w:w="1097" w:type="dxa"/>
          </w:tcPr>
          <w:p w14:paraId="4E1164F9" w14:textId="77777777" w:rsidR="0092758C" w:rsidRDefault="0092758C" w:rsidP="00D06EE4"/>
        </w:tc>
        <w:tc>
          <w:tcPr>
            <w:tcW w:w="1182" w:type="dxa"/>
          </w:tcPr>
          <w:p w14:paraId="0C5B71C9" w14:textId="77777777" w:rsidR="0092758C" w:rsidRDefault="0092758C" w:rsidP="00D06EE4"/>
        </w:tc>
      </w:tr>
    </w:tbl>
    <w:p w14:paraId="5F6D640E" w14:textId="77777777" w:rsidR="008D343E" w:rsidRDefault="008D343E" w:rsidP="00D06EE4">
      <w:pPr>
        <w:rPr>
          <w:rFonts w:ascii="Arial" w:hAnsi="Arial"/>
          <w:sz w:val="20"/>
        </w:rPr>
      </w:pPr>
    </w:p>
    <w:p w14:paraId="5238D195" w14:textId="77777777" w:rsidR="00D06EE4" w:rsidRDefault="00D06EE4" w:rsidP="00D06EE4">
      <w:pPr>
        <w:rPr>
          <w:rFonts w:ascii="Arial" w:hAnsi="Arial"/>
          <w:sz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7"/>
        <w:gridCol w:w="1417"/>
      </w:tblGrid>
      <w:tr w:rsidR="00D06EE4" w14:paraId="043A413C" w14:textId="77777777" w:rsidTr="00D06EE4">
        <w:trPr>
          <w:trHeight w:hRule="exact" w:val="71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3125" w14:textId="77777777" w:rsidR="00D06EE4" w:rsidRDefault="00D06EE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Nº total de ginastas inscritos (levando-se em consideração todas as coreografias, sem repetição de ginastas</w:t>
            </w:r>
            <w:proofErr w:type="gramStart"/>
            <w:r>
              <w:rPr>
                <w:rFonts w:ascii="Arial" w:hAnsi="Arial"/>
                <w:sz w:val="20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477D" w14:textId="77777777" w:rsidR="00D06EE4" w:rsidRDefault="00D06EE4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</w:tc>
      </w:tr>
    </w:tbl>
    <w:p w14:paraId="49E53E76" w14:textId="77777777" w:rsidR="00D06EE4" w:rsidRDefault="00D06EE4" w:rsidP="00D06EE4">
      <w:pPr>
        <w:rPr>
          <w:rFonts w:ascii="Arial" w:hAnsi="Arial"/>
          <w:sz w:val="16"/>
          <w:szCs w:val="16"/>
        </w:rPr>
      </w:pPr>
    </w:p>
    <w:p w14:paraId="4AC812C4" w14:textId="77777777" w:rsidR="0022573A" w:rsidRDefault="0022573A" w:rsidP="00D06EE4">
      <w:pPr>
        <w:rPr>
          <w:rFonts w:ascii="Arial" w:hAnsi="Arial"/>
          <w:sz w:val="20"/>
        </w:rPr>
      </w:pPr>
    </w:p>
    <w:p w14:paraId="05D968E9" w14:textId="77777777" w:rsidR="00D06EE4" w:rsidRDefault="00D06EE4" w:rsidP="00D06EE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</w:t>
      </w:r>
    </w:p>
    <w:p w14:paraId="009A5856" w14:textId="77777777" w:rsidR="00D06EE4" w:rsidRDefault="00D06EE4" w:rsidP="00D06EE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Assinatura do responsável do Grupo</w:t>
      </w:r>
    </w:p>
    <w:p w14:paraId="3C3B9CBB" w14:textId="77777777" w:rsidR="00D06EE4" w:rsidRDefault="00D06EE4" w:rsidP="00D06EE4">
      <w:pPr>
        <w:rPr>
          <w:rFonts w:ascii="Arial" w:hAnsi="Arial"/>
          <w:sz w:val="20"/>
        </w:rPr>
      </w:pPr>
    </w:p>
    <w:p w14:paraId="55F88255" w14:textId="77777777" w:rsidR="00D06EE4" w:rsidRDefault="00D06EE4" w:rsidP="00D06EE4">
      <w:pPr>
        <w:pStyle w:val="Cabealho"/>
        <w:rPr>
          <w:rFonts w:ascii="Arial" w:hAnsi="Arial"/>
          <w:lang w:eastAsia="pt-BR"/>
        </w:rPr>
      </w:pPr>
    </w:p>
    <w:p w14:paraId="39ACD85C" w14:textId="77777777" w:rsidR="00D06EE4" w:rsidRDefault="00D06EE4" w:rsidP="00D06EE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</w:t>
      </w:r>
    </w:p>
    <w:p w14:paraId="36F52753" w14:textId="77777777" w:rsidR="00D06EE4" w:rsidRDefault="00D06EE4" w:rsidP="00D06EE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Assinatura do Presidente da Federação</w:t>
      </w:r>
    </w:p>
    <w:p w14:paraId="71AD03E0" w14:textId="77777777" w:rsidR="00D06EE4" w:rsidRDefault="00D06EE4" w:rsidP="00D06EE4">
      <w:pPr>
        <w:rPr>
          <w:rFonts w:ascii="Arial" w:hAnsi="Arial"/>
          <w:sz w:val="20"/>
        </w:rPr>
      </w:pPr>
    </w:p>
    <w:p w14:paraId="157A8CB5" w14:textId="69046929" w:rsidR="00D06EE4" w:rsidRDefault="0022573A" w:rsidP="00D06EE4">
      <w:pPr>
        <w:numPr>
          <w:ilvl w:val="0"/>
          <w:numId w:val="47"/>
        </w:numPr>
        <w:suppressAutoHyphens w:val="0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</w:t>
      </w:r>
      <w:r w:rsidR="00064B4D">
        <w:rPr>
          <w:rFonts w:ascii="Arial" w:hAnsi="Arial"/>
          <w:sz w:val="18"/>
          <w:szCs w:val="18"/>
        </w:rPr>
        <w:t xml:space="preserve"> </w:t>
      </w:r>
      <w:r w:rsidR="00D06EE4">
        <w:rPr>
          <w:rFonts w:ascii="Arial" w:hAnsi="Arial"/>
          <w:sz w:val="18"/>
          <w:szCs w:val="18"/>
        </w:rPr>
        <w:t xml:space="preserve">Ficha de Inscrição e deva ser enviada para a FEDERAÇÃO de seu estado e após ser </w:t>
      </w:r>
      <w:r w:rsidR="00D06EE4">
        <w:rPr>
          <w:rFonts w:ascii="Arial" w:hAnsi="Arial"/>
          <w:color w:val="FF0000"/>
          <w:sz w:val="18"/>
          <w:szCs w:val="18"/>
        </w:rPr>
        <w:t xml:space="preserve">enviada por sua própria federação </w:t>
      </w:r>
      <w:r w:rsidR="00064B4D">
        <w:rPr>
          <w:rFonts w:ascii="Arial" w:hAnsi="Arial"/>
          <w:b/>
          <w:sz w:val="18"/>
          <w:szCs w:val="18"/>
          <w:u w:val="single"/>
        </w:rPr>
        <w:t>até dia</w:t>
      </w:r>
      <w:proofErr w:type="gramStart"/>
      <w:r w:rsidR="00064B4D">
        <w:rPr>
          <w:rFonts w:ascii="Arial" w:hAnsi="Arial"/>
          <w:b/>
          <w:sz w:val="18"/>
          <w:szCs w:val="18"/>
          <w:u w:val="single"/>
        </w:rPr>
        <w:t xml:space="preserve">  </w:t>
      </w:r>
      <w:proofErr w:type="gramEnd"/>
      <w:r w:rsidR="00064B4D">
        <w:rPr>
          <w:rFonts w:ascii="Arial" w:hAnsi="Arial"/>
          <w:b/>
          <w:sz w:val="18"/>
          <w:szCs w:val="18"/>
          <w:u w:val="single"/>
        </w:rPr>
        <w:t>15</w:t>
      </w:r>
      <w:r>
        <w:rPr>
          <w:rFonts w:ascii="Arial" w:hAnsi="Arial"/>
          <w:b/>
          <w:sz w:val="18"/>
          <w:szCs w:val="18"/>
          <w:u w:val="single"/>
        </w:rPr>
        <w:t xml:space="preserve"> </w:t>
      </w:r>
      <w:r w:rsidR="00D06EE4">
        <w:rPr>
          <w:rFonts w:ascii="Arial" w:hAnsi="Arial"/>
          <w:b/>
          <w:sz w:val="18"/>
          <w:szCs w:val="18"/>
          <w:u w:val="single"/>
        </w:rPr>
        <w:t>/</w:t>
      </w:r>
      <w:r>
        <w:rPr>
          <w:rFonts w:ascii="Arial" w:hAnsi="Arial"/>
          <w:b/>
          <w:sz w:val="18"/>
          <w:szCs w:val="18"/>
          <w:u w:val="single"/>
        </w:rPr>
        <w:t xml:space="preserve"> 10</w:t>
      </w:r>
      <w:r w:rsidR="00D06EE4">
        <w:rPr>
          <w:rFonts w:ascii="Arial" w:hAnsi="Arial"/>
          <w:b/>
          <w:sz w:val="18"/>
          <w:szCs w:val="18"/>
          <w:u w:val="single"/>
        </w:rPr>
        <w:t xml:space="preserve"> /</w:t>
      </w:r>
      <w:r>
        <w:rPr>
          <w:rFonts w:ascii="Arial" w:hAnsi="Arial"/>
          <w:b/>
          <w:sz w:val="18"/>
          <w:szCs w:val="18"/>
          <w:u w:val="single"/>
        </w:rPr>
        <w:t xml:space="preserve"> 2019</w:t>
      </w:r>
      <w:r w:rsidR="00D06EE4">
        <w:rPr>
          <w:rFonts w:ascii="Arial" w:hAnsi="Arial"/>
          <w:b/>
          <w:sz w:val="18"/>
          <w:szCs w:val="18"/>
          <w:u w:val="single"/>
        </w:rPr>
        <w:t xml:space="preserve">   </w:t>
      </w:r>
      <w:r w:rsidR="00D06EE4">
        <w:rPr>
          <w:rFonts w:ascii="Arial" w:hAnsi="Arial"/>
          <w:sz w:val="18"/>
          <w:szCs w:val="18"/>
        </w:rPr>
        <w:t>para Secretaria da CBG;</w:t>
      </w:r>
    </w:p>
    <w:p w14:paraId="1974B7A0" w14:textId="6F7D9219" w:rsidR="00D06EE4" w:rsidRDefault="00D06EE4" w:rsidP="00D06EE4">
      <w:pPr>
        <w:numPr>
          <w:ilvl w:val="0"/>
          <w:numId w:val="47"/>
        </w:numPr>
        <w:suppressAutoHyphens w:val="0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Verificar o Regulamento Específico da </w:t>
      </w:r>
      <w:r w:rsidR="0022573A">
        <w:rPr>
          <w:rFonts w:ascii="Arial" w:hAnsi="Arial"/>
          <w:sz w:val="18"/>
          <w:szCs w:val="18"/>
        </w:rPr>
        <w:t>Ginástica para Todos</w:t>
      </w:r>
      <w:r>
        <w:rPr>
          <w:rFonts w:ascii="Arial" w:hAnsi="Arial"/>
          <w:sz w:val="18"/>
          <w:szCs w:val="18"/>
        </w:rPr>
        <w:t>;</w:t>
      </w:r>
    </w:p>
    <w:p w14:paraId="2DB52D9F" w14:textId="77777777" w:rsidR="00D06EE4" w:rsidRDefault="00D06EE4" w:rsidP="00D06EE4">
      <w:pPr>
        <w:numPr>
          <w:ilvl w:val="0"/>
          <w:numId w:val="47"/>
        </w:numPr>
        <w:suppressAutoHyphens w:val="0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Verificar o Regulamento Geral da CBG;</w:t>
      </w:r>
    </w:p>
    <w:p w14:paraId="1AA404F4" w14:textId="77777777" w:rsidR="00D06EE4" w:rsidRDefault="00D06EE4" w:rsidP="00D06EE4">
      <w:pPr>
        <w:spacing w:line="276" w:lineRule="auto"/>
      </w:pPr>
    </w:p>
    <w:p w14:paraId="215ED677" w14:textId="77777777" w:rsidR="00D06EE4" w:rsidRDefault="00D06EE4" w:rsidP="00D06EE4">
      <w:pPr>
        <w:rPr>
          <w:rFonts w:ascii="Arial" w:hAnsi="Arial"/>
          <w:sz w:val="16"/>
          <w:szCs w:val="16"/>
        </w:rPr>
      </w:pPr>
    </w:p>
    <w:p w14:paraId="5D53264E" w14:textId="7884CC1B" w:rsidR="00D06EE4" w:rsidRPr="0022573A" w:rsidRDefault="00D06EE4" w:rsidP="0022573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FICHA DE INSCRIÇÃO DE COREOGRAFIA</w:t>
      </w:r>
    </w:p>
    <w:p w14:paraId="59F169A2" w14:textId="77777777" w:rsidR="00D06EE4" w:rsidRDefault="00D06EE4" w:rsidP="00D06EE4">
      <w:pPr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6276"/>
      </w:tblGrid>
      <w:tr w:rsidR="00D06EE4" w14:paraId="6E531BB9" w14:textId="77777777" w:rsidTr="00D06EE4">
        <w:trPr>
          <w:trHeight w:val="48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49E4" w14:textId="77777777" w:rsidR="00D06EE4" w:rsidRDefault="00D06EE4">
            <w:pPr>
              <w:pStyle w:val="Cabealh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GRUPO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561BB" w14:textId="77777777" w:rsidR="00D06EE4" w:rsidRDefault="00D06EE4">
            <w:pPr>
              <w:rPr>
                <w:rFonts w:ascii="Arial" w:hAnsi="Arial"/>
                <w:sz w:val="20"/>
              </w:rPr>
            </w:pPr>
          </w:p>
        </w:tc>
      </w:tr>
      <w:tr w:rsidR="00D06EE4" w14:paraId="3D4D18A1" w14:textId="77777777" w:rsidTr="00D06EE4">
        <w:trPr>
          <w:trHeight w:val="48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B6B6A" w14:textId="77777777" w:rsidR="00D06EE4" w:rsidRDefault="00D06EE4">
            <w:pPr>
              <w:pStyle w:val="Cabealh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Nome da Coreografia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87DE" w14:textId="77777777" w:rsidR="00D06EE4" w:rsidRDefault="00D06EE4">
            <w:pPr>
              <w:rPr>
                <w:rFonts w:ascii="Arial" w:hAnsi="Arial"/>
                <w:sz w:val="20"/>
              </w:rPr>
            </w:pPr>
          </w:p>
        </w:tc>
      </w:tr>
      <w:tr w:rsidR="00D06EE4" w14:paraId="790D356A" w14:textId="77777777" w:rsidTr="00D06EE4">
        <w:trPr>
          <w:trHeight w:val="48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AF2E" w14:textId="77777777" w:rsidR="00D06EE4" w:rsidRDefault="00D06EE4">
            <w:pPr>
              <w:pStyle w:val="Cabealh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Tema da Coreografia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579E" w14:textId="77777777" w:rsidR="00D06EE4" w:rsidRDefault="00D06EE4">
            <w:pPr>
              <w:rPr>
                <w:rFonts w:ascii="Arial" w:hAnsi="Arial"/>
                <w:sz w:val="20"/>
              </w:rPr>
            </w:pPr>
          </w:p>
        </w:tc>
      </w:tr>
      <w:tr w:rsidR="00D06EE4" w14:paraId="56CB8271" w14:textId="77777777" w:rsidTr="00D06EE4">
        <w:trPr>
          <w:trHeight w:val="48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72EBA" w14:textId="77777777" w:rsidR="00D06EE4" w:rsidRDefault="00D06EE4">
            <w:pPr>
              <w:pStyle w:val="Cabealh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Tempo da música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5BEE" w14:textId="77777777" w:rsidR="00D06EE4" w:rsidRDefault="00D06EE4">
            <w:pPr>
              <w:rPr>
                <w:rFonts w:ascii="Arial" w:hAnsi="Arial"/>
                <w:sz w:val="20"/>
              </w:rPr>
            </w:pPr>
          </w:p>
        </w:tc>
      </w:tr>
      <w:tr w:rsidR="00D06EE4" w14:paraId="43271803" w14:textId="77777777" w:rsidTr="00D06EE4">
        <w:trPr>
          <w:trHeight w:val="48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7FFBE" w14:textId="77777777" w:rsidR="00D06EE4" w:rsidRDefault="00D06EE4">
            <w:pPr>
              <w:pStyle w:val="Cabealho"/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Característica predominante dos movimentos </w:t>
            </w:r>
            <w:r>
              <w:rPr>
                <w:rFonts w:ascii="Arial" w:hAnsi="Arial"/>
                <w:sz w:val="16"/>
                <w:szCs w:val="16"/>
              </w:rPr>
              <w:t>(é possível marcar mais de uma opção)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AFBEF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Ginástica Acrobática   (    ) Ginástica Aeróbica</w:t>
            </w:r>
          </w:p>
          <w:p w14:paraId="319FC67C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) Ginástica Rítmica   (    ) Ginástica Artística   (    )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Parkour</w:t>
            </w:r>
            <w:proofErr w:type="spellEnd"/>
          </w:p>
          <w:p w14:paraId="598E4189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) Ginástica de Trampolim     (    ) Dança     (    ) Folclore  </w:t>
            </w:r>
          </w:p>
          <w:p w14:paraId="41751157" w14:textId="77777777" w:rsidR="00D06EE4" w:rsidRDefault="00D06EE4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Ginástica para Todos (Fundamentos Básicos)</w:t>
            </w:r>
          </w:p>
        </w:tc>
      </w:tr>
      <w:tr w:rsidR="00D06EE4" w14:paraId="41C4F5B3" w14:textId="77777777" w:rsidTr="00D06EE4">
        <w:trPr>
          <w:trHeight w:val="48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10A06" w14:textId="77777777" w:rsidR="00D06EE4" w:rsidRDefault="00D06EE4">
            <w:pPr>
              <w:pStyle w:val="Cabealho"/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Característica predominante dos aparelhos </w:t>
            </w:r>
            <w:r>
              <w:rPr>
                <w:rFonts w:ascii="Arial" w:hAnsi="Arial"/>
                <w:sz w:val="16"/>
                <w:szCs w:val="16"/>
              </w:rPr>
              <w:t>(é possível marcar mais de uma opção)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6756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) aparelhos de competição grande porte (trave, paralelas, trampolim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etc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)</w:t>
            </w:r>
          </w:p>
          <w:p w14:paraId="5DDB424E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) aparelhos não-tradicionais de grande porte (plinto,  jacaré,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etc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)</w:t>
            </w:r>
          </w:p>
          <w:p w14:paraId="3F8B9209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aparelhos de competição de  pequeno porte (maças, cordas, arco, fita e bola)</w:t>
            </w:r>
          </w:p>
          <w:p w14:paraId="686E4C18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) aparelhos não-tradicionais de pequeno porte ( bastão,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jump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etc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)</w:t>
            </w:r>
          </w:p>
          <w:p w14:paraId="6A6A12FA" w14:textId="77777777" w:rsidR="00D06EE4" w:rsidRDefault="00D06EE4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aparelhos construídos (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baragandã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etc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)</w:t>
            </w:r>
          </w:p>
          <w:p w14:paraId="0266EDFF" w14:textId="77777777" w:rsidR="00D06EE4" w:rsidRDefault="00D06EE4">
            <w:pPr>
              <w:spacing w:line="360" w:lineRule="auto"/>
              <w:rPr>
                <w:rFonts w:ascii="Arial" w:hAnsi="Arial"/>
                <w:sz w:val="20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aparelhos adaptados à ginástica (balde,</w:t>
            </w:r>
            <w:r>
              <w:rPr>
                <w:rFonts w:ascii="Arial" w:hAnsi="Arial"/>
                <w:sz w:val="20"/>
              </w:rPr>
              <w:t xml:space="preserve"> carretel, piscina inflável, sofá inflável, </w:t>
            </w:r>
            <w:proofErr w:type="spellStart"/>
            <w:r>
              <w:rPr>
                <w:rFonts w:ascii="Arial" w:hAnsi="Arial"/>
                <w:sz w:val="20"/>
              </w:rPr>
              <w:t>etc</w:t>
            </w:r>
            <w:proofErr w:type="spellEnd"/>
            <w:r>
              <w:rPr>
                <w:rFonts w:ascii="Arial" w:hAnsi="Arial"/>
                <w:sz w:val="20"/>
              </w:rPr>
              <w:t>)</w:t>
            </w:r>
          </w:p>
        </w:tc>
      </w:tr>
      <w:tr w:rsidR="00D06EE4" w14:paraId="4808D0B6" w14:textId="77777777" w:rsidTr="00D06EE4">
        <w:trPr>
          <w:trHeight w:val="488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B85C" w14:textId="77777777" w:rsidR="00D06EE4" w:rsidRDefault="00D06EE4">
            <w:pPr>
              <w:pStyle w:val="Cabealh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Posicionamento do Grupo para início coreográfico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7438" w14:textId="77777777" w:rsidR="00D06EE4" w:rsidRPr="005B31E5" w:rsidRDefault="00D06EE4" w:rsidP="005B31E5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 w:rsidRPr="005B31E5"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 w:rsidRPr="005B31E5">
              <w:rPr>
                <w:rFonts w:ascii="Arial" w:hAnsi="Arial"/>
                <w:sz w:val="18"/>
                <w:szCs w:val="18"/>
              </w:rPr>
              <w:t xml:space="preserve">) grupo se posiciona no espaço sem música </w:t>
            </w:r>
          </w:p>
          <w:p w14:paraId="2B72572B" w14:textId="77777777" w:rsidR="00D06EE4" w:rsidRPr="005B31E5" w:rsidRDefault="00D06EE4" w:rsidP="005B31E5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 w:rsidRPr="005B31E5"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 w:rsidRPr="005B31E5">
              <w:rPr>
                <w:rFonts w:ascii="Arial" w:hAnsi="Arial"/>
                <w:sz w:val="18"/>
                <w:szCs w:val="18"/>
              </w:rPr>
              <w:t>) grupo posiciona material no espaço e se retira</w:t>
            </w:r>
          </w:p>
          <w:p w14:paraId="5C86E9C1" w14:textId="77777777" w:rsidR="00D06EE4" w:rsidRPr="005B31E5" w:rsidRDefault="00D06EE4" w:rsidP="005B31E5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proofErr w:type="gramStart"/>
            <w:r w:rsidRPr="005B31E5">
              <w:rPr>
                <w:rFonts w:ascii="Arial" w:hAnsi="Arial"/>
                <w:sz w:val="18"/>
                <w:szCs w:val="18"/>
              </w:rPr>
              <w:t xml:space="preserve">(    </w:t>
            </w:r>
            <w:proofErr w:type="gramEnd"/>
            <w:r w:rsidRPr="005B31E5">
              <w:rPr>
                <w:rFonts w:ascii="Arial" w:hAnsi="Arial"/>
                <w:sz w:val="18"/>
                <w:szCs w:val="18"/>
              </w:rPr>
              <w:t xml:space="preserve">) grupo entra em ação no espaço quando do início da música </w:t>
            </w:r>
          </w:p>
          <w:p w14:paraId="3EC288D9" w14:textId="77777777" w:rsidR="00D06EE4" w:rsidRDefault="00D06EE4">
            <w:pPr>
              <w:rPr>
                <w:rFonts w:ascii="Arial" w:hAnsi="Arial"/>
                <w:sz w:val="20"/>
              </w:rPr>
            </w:pPr>
          </w:p>
        </w:tc>
      </w:tr>
    </w:tbl>
    <w:p w14:paraId="153BB4D4" w14:textId="77777777" w:rsidR="00D06EE4" w:rsidRDefault="00D06EE4" w:rsidP="00D06EE4">
      <w:pPr>
        <w:rPr>
          <w:rFonts w:ascii="Arial" w:hAnsi="Arial"/>
          <w:sz w:val="20"/>
        </w:rPr>
      </w:pPr>
    </w:p>
    <w:p w14:paraId="2E94F345" w14:textId="77777777" w:rsidR="00D06EE4" w:rsidRDefault="00D06EE4" w:rsidP="00D06EE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Breve descrição para incluir no programa (aproximadamente 25 palavras) </w:t>
      </w:r>
    </w:p>
    <w:p w14:paraId="23457822" w14:textId="624FEB2D" w:rsidR="00D06EE4" w:rsidRDefault="00D06EE4" w:rsidP="00D06EE4">
      <w:pPr>
        <w:rPr>
          <w:rFonts w:ascii="Arial" w:hAnsi="Arial"/>
          <w:sz w:val="20"/>
          <w:u w:val="single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1E7091" w14:textId="77777777" w:rsidR="00D06EE4" w:rsidRDefault="00D06EE4" w:rsidP="00D06EE4">
      <w:pPr>
        <w:rPr>
          <w:rFonts w:ascii="Arial" w:hAnsi="Arial"/>
          <w:sz w:val="20"/>
          <w:u w:val="single"/>
        </w:rPr>
      </w:pPr>
    </w:p>
    <w:p w14:paraId="72953CED" w14:textId="77777777" w:rsidR="00D06EE4" w:rsidRDefault="00D06EE4" w:rsidP="00D06EE4">
      <w:pPr>
        <w:rPr>
          <w:rFonts w:ascii="Arial" w:hAnsi="Arial"/>
          <w:sz w:val="20"/>
          <w:u w:val="single"/>
        </w:rPr>
      </w:pPr>
    </w:p>
    <w:p w14:paraId="624F352D" w14:textId="77777777" w:rsidR="00D06EE4" w:rsidRDefault="00D06EE4" w:rsidP="00D06EE4">
      <w:pPr>
        <w:rPr>
          <w:rFonts w:ascii="Arial" w:hAnsi="Arial"/>
          <w:sz w:val="20"/>
          <w:u w:val="single"/>
        </w:rPr>
      </w:pPr>
    </w:p>
    <w:p w14:paraId="13B7DA8A" w14:textId="7D238D3D" w:rsidR="00D06EE4" w:rsidRDefault="00D06EE4" w:rsidP="00D06EE4">
      <w:pPr>
        <w:rPr>
          <w:rFonts w:ascii="Arial" w:hAnsi="Arial"/>
          <w:sz w:val="16"/>
          <w:szCs w:val="16"/>
        </w:rPr>
      </w:pPr>
      <w:r>
        <w:rPr>
          <w:rFonts w:ascii="Arial" w:hAnsi="Arial"/>
          <w:sz w:val="20"/>
          <w:u w:val="single"/>
        </w:rPr>
        <w:t>Preencher 01 Ficha para cada Coreografia inscrita</w:t>
      </w:r>
      <w:r w:rsidR="005B31E5">
        <w:rPr>
          <w:rFonts w:ascii="Arial" w:hAnsi="Arial"/>
          <w:sz w:val="20"/>
          <w:u w:val="single"/>
        </w:rPr>
        <w:t xml:space="preserve"> (se necessário, duplicar esta página). Para que todos os grupos inscritos possam participar, uma coreografia por grupo está garantida. A apresentação de outras coreografias dependerá do número de grupos inscritos. </w:t>
      </w:r>
    </w:p>
    <w:p w14:paraId="0F4795C9" w14:textId="77777777" w:rsidR="00D06EE4" w:rsidRDefault="00D06EE4" w:rsidP="00D06EE4">
      <w:pPr>
        <w:tabs>
          <w:tab w:val="left" w:pos="8775"/>
        </w:tabs>
        <w:rPr>
          <w:b/>
          <w:color w:val="FF0000"/>
          <w:sz w:val="22"/>
          <w:szCs w:val="22"/>
        </w:rPr>
      </w:pPr>
    </w:p>
    <w:p w14:paraId="4849F598" w14:textId="77777777" w:rsidR="00D06EE4" w:rsidRDefault="00D06EE4" w:rsidP="00D06EE4">
      <w:pPr>
        <w:tabs>
          <w:tab w:val="left" w:pos="8775"/>
        </w:tabs>
        <w:rPr>
          <w:rFonts w:ascii="Arial" w:hAnsi="Arial"/>
          <w:sz w:val="20"/>
        </w:rPr>
      </w:pPr>
      <w:r>
        <w:rPr>
          <w:b/>
          <w:color w:val="FF0000"/>
          <w:sz w:val="22"/>
          <w:szCs w:val="22"/>
        </w:rPr>
        <w:t>Enviar de Forma DIGITADA</w:t>
      </w:r>
    </w:p>
    <w:p w14:paraId="585F9D30" w14:textId="77777777" w:rsidR="00D06EE4" w:rsidRDefault="00D06EE4" w:rsidP="00D06EE4">
      <w:pPr>
        <w:rPr>
          <w:rFonts w:ascii="Arial" w:hAnsi="Arial"/>
          <w:sz w:val="20"/>
        </w:rPr>
      </w:pPr>
    </w:p>
    <w:p w14:paraId="671E1386" w14:textId="77777777" w:rsidR="00D06EE4" w:rsidRDefault="00D06EE4" w:rsidP="00D06EE4">
      <w:pPr>
        <w:rPr>
          <w:rFonts w:ascii="Arial" w:hAnsi="Arial"/>
          <w:sz w:val="20"/>
        </w:rPr>
      </w:pPr>
    </w:p>
    <w:p w14:paraId="665C41AB" w14:textId="77777777" w:rsidR="00D06EE4" w:rsidRDefault="00D06EE4" w:rsidP="00D06EE4">
      <w:pPr>
        <w:rPr>
          <w:b/>
          <w:color w:val="FF0000"/>
          <w:sz w:val="22"/>
          <w:szCs w:val="22"/>
        </w:rPr>
      </w:pPr>
    </w:p>
    <w:p w14:paraId="57EE453C" w14:textId="77777777" w:rsidR="005B31E5" w:rsidRDefault="005B31E5" w:rsidP="00D06EE4">
      <w:pPr>
        <w:rPr>
          <w:b/>
          <w:color w:val="FF0000"/>
          <w:sz w:val="22"/>
          <w:szCs w:val="22"/>
        </w:rPr>
      </w:pPr>
    </w:p>
    <w:p w14:paraId="6AE2F42C" w14:textId="77777777" w:rsidR="005B31E5" w:rsidRDefault="005B31E5" w:rsidP="00D06EE4">
      <w:pPr>
        <w:rPr>
          <w:b/>
          <w:color w:val="FF0000"/>
          <w:sz w:val="22"/>
          <w:szCs w:val="22"/>
        </w:rPr>
      </w:pPr>
    </w:p>
    <w:p w14:paraId="1FBE32F9" w14:textId="77777777" w:rsidR="005B31E5" w:rsidRDefault="005B31E5" w:rsidP="00D06EE4">
      <w:pPr>
        <w:rPr>
          <w:b/>
          <w:color w:val="FF0000"/>
          <w:sz w:val="22"/>
          <w:szCs w:val="22"/>
        </w:rPr>
      </w:pPr>
    </w:p>
    <w:p w14:paraId="5EB63F04" w14:textId="77777777" w:rsidR="005B31E5" w:rsidRDefault="005B31E5" w:rsidP="00D06EE4">
      <w:pPr>
        <w:rPr>
          <w:b/>
          <w:color w:val="FF0000"/>
          <w:sz w:val="22"/>
          <w:szCs w:val="22"/>
        </w:rPr>
      </w:pPr>
    </w:p>
    <w:p w14:paraId="109C5E03" w14:textId="77777777" w:rsidR="005B31E5" w:rsidRDefault="005B31E5" w:rsidP="00D06EE4">
      <w:pPr>
        <w:rPr>
          <w:b/>
          <w:color w:val="FF0000"/>
          <w:sz w:val="22"/>
          <w:szCs w:val="22"/>
        </w:rPr>
      </w:pPr>
    </w:p>
    <w:p w14:paraId="69434AD8" w14:textId="77777777" w:rsidR="00064B4D" w:rsidRDefault="00064B4D" w:rsidP="009B7B04">
      <w:pPr>
        <w:jc w:val="center"/>
        <w:rPr>
          <w:b/>
        </w:rPr>
      </w:pPr>
    </w:p>
    <w:p w14:paraId="59CF5F99" w14:textId="6C04BECF" w:rsidR="005B31E5" w:rsidRPr="009B7B04" w:rsidRDefault="009B7B04" w:rsidP="009B7B04">
      <w:pPr>
        <w:jc w:val="center"/>
        <w:rPr>
          <w:b/>
        </w:rPr>
      </w:pPr>
      <w:bookmarkStart w:id="0" w:name="_GoBack"/>
      <w:bookmarkEnd w:id="0"/>
      <w:r w:rsidRPr="009B7B04">
        <w:rPr>
          <w:b/>
        </w:rPr>
        <w:t>EVENTO: FESTIVAL GYM BRASIL</w:t>
      </w:r>
    </w:p>
    <w:p w14:paraId="2665B91A" w14:textId="0C60EB70" w:rsidR="009B7B04" w:rsidRPr="009B7B04" w:rsidRDefault="009B7B04" w:rsidP="009B7B04">
      <w:pPr>
        <w:jc w:val="center"/>
        <w:rPr>
          <w:b/>
        </w:rPr>
      </w:pPr>
      <w:r w:rsidRPr="009B7B04">
        <w:rPr>
          <w:b/>
        </w:rPr>
        <w:t>DATA: 08/09/2019</w:t>
      </w:r>
    </w:p>
    <w:p w14:paraId="31B874AD" w14:textId="1B767325" w:rsidR="009B7B04" w:rsidRPr="009B7B04" w:rsidRDefault="009B7B04" w:rsidP="009B7B04">
      <w:pPr>
        <w:jc w:val="center"/>
        <w:rPr>
          <w:b/>
        </w:rPr>
      </w:pPr>
      <w:r w:rsidRPr="009B7B04">
        <w:rPr>
          <w:b/>
        </w:rPr>
        <w:t>LOCAL: CALDAS NOVAS- GOIÁS- BRASIL</w:t>
      </w:r>
    </w:p>
    <w:p w14:paraId="2A2C0206" w14:textId="77777777" w:rsidR="009B7B04" w:rsidRDefault="009B7B04" w:rsidP="00D06EE4">
      <w:pPr>
        <w:rPr>
          <w:rFonts w:ascii="Arial" w:hAnsi="Arial"/>
          <w:sz w:val="20"/>
        </w:rPr>
      </w:pPr>
    </w:p>
    <w:p w14:paraId="0D18F048" w14:textId="77777777" w:rsidR="009B7B04" w:rsidRDefault="009B7B04" w:rsidP="00D06EE4">
      <w:pPr>
        <w:rPr>
          <w:rFonts w:ascii="Arial" w:hAnsi="Arial"/>
          <w:sz w:val="20"/>
        </w:rPr>
      </w:pPr>
    </w:p>
    <w:p w14:paraId="10C6AEFC" w14:textId="77777777" w:rsidR="009B7B04" w:rsidRDefault="009B7B04" w:rsidP="00D06EE4">
      <w:pPr>
        <w:rPr>
          <w:rFonts w:ascii="Arial" w:hAnsi="Arial"/>
          <w:sz w:val="20"/>
        </w:rPr>
      </w:pPr>
    </w:p>
    <w:p w14:paraId="755660C4" w14:textId="77777777" w:rsidR="009B7B04" w:rsidRDefault="009B7B04" w:rsidP="00D06EE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GRUPO: </w:t>
      </w:r>
    </w:p>
    <w:p w14:paraId="6592AB7B" w14:textId="77777777" w:rsidR="00D06EE4" w:rsidRDefault="00D06EE4" w:rsidP="00D06EE4">
      <w:pPr>
        <w:ind w:left="360"/>
        <w:jc w:val="both"/>
        <w:rPr>
          <w:rFonts w:ascii="Arial" w:hAnsi="Arial" w:cs="Arial"/>
        </w:rPr>
      </w:pPr>
    </w:p>
    <w:p w14:paraId="46C9796E" w14:textId="77777777" w:rsidR="00D06EE4" w:rsidRDefault="00D06EE4" w:rsidP="00D06EE4">
      <w:pPr>
        <w:ind w:left="360"/>
        <w:jc w:val="both"/>
        <w:rPr>
          <w:rFonts w:ascii="Arial" w:hAnsi="Arial" w:cs="Arial"/>
        </w:rPr>
      </w:pPr>
    </w:p>
    <w:p w14:paraId="3A445271" w14:textId="77777777" w:rsidR="00D06EE4" w:rsidRDefault="00D06EE4" w:rsidP="00D06EE4">
      <w:pPr>
        <w:pStyle w:val="Ttulo4"/>
        <w:numPr>
          <w:ilvl w:val="3"/>
          <w:numId w:val="45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DECLARAÇÃO – NÍVEL TÉCNICO</w:t>
      </w:r>
    </w:p>
    <w:p w14:paraId="6A1B9EF3" w14:textId="77777777" w:rsidR="00D06EE4" w:rsidRDefault="00D06EE4" w:rsidP="00D06EE4">
      <w:pPr>
        <w:ind w:left="360"/>
        <w:jc w:val="center"/>
        <w:rPr>
          <w:rFonts w:ascii="Arial" w:hAnsi="Arial" w:cs="Arial"/>
        </w:rPr>
      </w:pPr>
    </w:p>
    <w:p w14:paraId="40ADD1AE" w14:textId="77777777" w:rsidR="00D06EE4" w:rsidRDefault="00D06EE4" w:rsidP="00D06EE4">
      <w:pPr>
        <w:ind w:left="360"/>
        <w:jc w:val="both"/>
        <w:rPr>
          <w:rFonts w:ascii="Arial" w:hAnsi="Arial" w:cs="Arial"/>
        </w:rPr>
      </w:pPr>
    </w:p>
    <w:p w14:paraId="6751CE49" w14:textId="77777777" w:rsidR="00D06EE4" w:rsidRDefault="00D06EE4" w:rsidP="00D06EE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</w:t>
      </w:r>
      <w:proofErr w:type="gramStart"/>
      <w:r>
        <w:rPr>
          <w:rFonts w:ascii="Arial" w:hAnsi="Arial" w:cs="Arial"/>
        </w:rPr>
        <w:t>,                                                                                       ,</w:t>
      </w:r>
      <w:proofErr w:type="gramEnd"/>
      <w:r>
        <w:rPr>
          <w:rFonts w:ascii="Arial" w:hAnsi="Arial" w:cs="Arial"/>
        </w:rPr>
        <w:t xml:space="preserve"> CREF nº            ,</w:t>
      </w:r>
    </w:p>
    <w:p w14:paraId="4863AAB3" w14:textId="3133AF32" w:rsidR="00D06EE4" w:rsidRDefault="009B7B04" w:rsidP="00D06EE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RG </w:t>
      </w:r>
      <w:proofErr w:type="gramStart"/>
      <w:r>
        <w:rPr>
          <w:rFonts w:ascii="Arial" w:hAnsi="Arial" w:cs="Arial"/>
        </w:rPr>
        <w:t>nº                    ,</w:t>
      </w:r>
      <w:proofErr w:type="gramEnd"/>
      <w:r>
        <w:rPr>
          <w:rFonts w:ascii="Arial" w:hAnsi="Arial" w:cs="Arial"/>
        </w:rPr>
        <w:t xml:space="preserve"> </w:t>
      </w:r>
      <w:r w:rsidR="00D06EE4">
        <w:rPr>
          <w:rFonts w:ascii="Arial" w:hAnsi="Arial" w:cs="Arial"/>
        </w:rPr>
        <w:t>declaro que o</w:t>
      </w:r>
      <w:r>
        <w:rPr>
          <w:rFonts w:ascii="Arial" w:hAnsi="Arial" w:cs="Arial"/>
        </w:rPr>
        <w:t xml:space="preserve">s </w:t>
      </w:r>
      <w:r w:rsidR="00D06EE4">
        <w:rPr>
          <w:rFonts w:ascii="Arial" w:hAnsi="Arial" w:cs="Arial"/>
        </w:rPr>
        <w:t>ginasta</w:t>
      </w:r>
      <w:r>
        <w:rPr>
          <w:rFonts w:ascii="Arial" w:hAnsi="Arial" w:cs="Arial"/>
        </w:rPr>
        <w:t xml:space="preserve">s </w:t>
      </w:r>
      <w:r w:rsidR="00D06EE4">
        <w:rPr>
          <w:rFonts w:ascii="Arial" w:hAnsi="Arial" w:cs="Arial"/>
        </w:rPr>
        <w:t>inscrito</w:t>
      </w:r>
      <w:r>
        <w:rPr>
          <w:rFonts w:ascii="Arial" w:hAnsi="Arial" w:cs="Arial"/>
        </w:rPr>
        <w:t xml:space="preserve">s </w:t>
      </w:r>
      <w:r w:rsidR="00D06EE4">
        <w:rPr>
          <w:rFonts w:ascii="Arial" w:hAnsi="Arial" w:cs="Arial"/>
        </w:rPr>
        <w:t>possue</w:t>
      </w:r>
      <w:r>
        <w:rPr>
          <w:rFonts w:ascii="Arial" w:hAnsi="Arial" w:cs="Arial"/>
        </w:rPr>
        <w:t xml:space="preserve">m </w:t>
      </w:r>
      <w:r w:rsidR="00D06EE4">
        <w:rPr>
          <w:rFonts w:ascii="Arial" w:hAnsi="Arial" w:cs="Arial"/>
        </w:rPr>
        <w:t>nível técnico compatível ao evento.</w:t>
      </w:r>
    </w:p>
    <w:p w14:paraId="3298693F" w14:textId="77777777" w:rsidR="00D06EE4" w:rsidRDefault="00D06EE4" w:rsidP="00D06EE4">
      <w:pPr>
        <w:ind w:left="360"/>
        <w:jc w:val="both"/>
        <w:rPr>
          <w:rFonts w:ascii="Arial" w:hAnsi="Arial" w:cs="Arial"/>
        </w:rPr>
      </w:pPr>
    </w:p>
    <w:p w14:paraId="1C0A7606" w14:textId="77777777" w:rsidR="00D06EE4" w:rsidRDefault="00D06EE4" w:rsidP="00D06EE4">
      <w:pPr>
        <w:ind w:left="360"/>
        <w:jc w:val="center"/>
        <w:rPr>
          <w:rFonts w:ascii="Arial" w:hAnsi="Arial" w:cs="Arial"/>
          <w:noProof/>
          <w:lang w:eastAsia="pt-BR"/>
        </w:rPr>
      </w:pPr>
    </w:p>
    <w:p w14:paraId="585E7961" w14:textId="77777777" w:rsidR="00D06EE4" w:rsidRDefault="00D06EE4" w:rsidP="00D06EE4">
      <w:pPr>
        <w:ind w:left="360"/>
        <w:jc w:val="center"/>
        <w:rPr>
          <w:rFonts w:ascii="Arial" w:hAnsi="Arial" w:cs="Arial"/>
          <w:noProof/>
          <w:lang w:eastAsia="pt-BR"/>
        </w:rPr>
      </w:pPr>
    </w:p>
    <w:p w14:paraId="3B6356BB" w14:textId="77777777" w:rsidR="00D06EE4" w:rsidRDefault="00D06EE4" w:rsidP="00D06EE4">
      <w:pPr>
        <w:ind w:left="360"/>
        <w:jc w:val="center"/>
        <w:rPr>
          <w:rFonts w:ascii="Arial" w:hAnsi="Arial" w:cs="Arial"/>
        </w:rPr>
      </w:pPr>
    </w:p>
    <w:p w14:paraId="6D030B43" w14:textId="77777777" w:rsidR="00D06EE4" w:rsidRDefault="00D06EE4" w:rsidP="00D06EE4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4394"/>
      </w:tblGrid>
      <w:tr w:rsidR="00D06EE4" w14:paraId="690BF06A" w14:textId="77777777" w:rsidTr="00D06EE4">
        <w:trPr>
          <w:jc w:val="center"/>
        </w:trPr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D4068C" w14:textId="77777777" w:rsidR="00D06EE4" w:rsidRDefault="00D06E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Assinatura do Técnico (a)</w:t>
            </w:r>
          </w:p>
        </w:tc>
      </w:tr>
      <w:tr w:rsidR="00D06EE4" w14:paraId="15B0E519" w14:textId="77777777" w:rsidTr="00D06EE4">
        <w:trPr>
          <w:jc w:val="center"/>
        </w:trPr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0A12FE42" w14:textId="77777777" w:rsidR="00D06EE4" w:rsidRDefault="00D06EE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E51AF9F" w14:textId="77777777" w:rsidR="00D06EE4" w:rsidRDefault="00D06EE4" w:rsidP="00D06EE4">
      <w:pPr>
        <w:ind w:left="360"/>
        <w:jc w:val="both"/>
        <w:rPr>
          <w:rFonts w:ascii="Arial" w:hAnsi="Arial" w:cs="Arial"/>
        </w:rPr>
      </w:pPr>
    </w:p>
    <w:p w14:paraId="5ECB41CC" w14:textId="77777777" w:rsidR="00D06EE4" w:rsidRDefault="00D06EE4" w:rsidP="00D06EE4">
      <w:pPr>
        <w:pStyle w:val="Cabealho"/>
      </w:pPr>
    </w:p>
    <w:p w14:paraId="36A8238D" w14:textId="77777777" w:rsidR="00D06EE4" w:rsidRDefault="00D06EE4" w:rsidP="00D06EE4">
      <w:pPr>
        <w:pStyle w:val="Rodap"/>
        <w:ind w:right="360"/>
        <w:jc w:val="center"/>
        <w:rPr>
          <w:b/>
          <w:color w:val="FF0000"/>
        </w:rPr>
      </w:pPr>
    </w:p>
    <w:sectPr w:rsidR="00D06EE4" w:rsidSect="001103F1">
      <w:headerReference w:type="default" r:id="rId9"/>
      <w:footerReference w:type="default" r:id="rId10"/>
      <w:footnotePr>
        <w:pos w:val="beneathText"/>
      </w:footnotePr>
      <w:pgSz w:w="11905" w:h="16837"/>
      <w:pgMar w:top="993" w:right="990" w:bottom="1418" w:left="992" w:header="426" w:footer="4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F5D91" w14:textId="77777777" w:rsidR="00EC13EB" w:rsidRDefault="00EC13EB">
      <w:r>
        <w:separator/>
      </w:r>
    </w:p>
  </w:endnote>
  <w:endnote w:type="continuationSeparator" w:id="0">
    <w:p w14:paraId="5627DF36" w14:textId="77777777" w:rsidR="00EC13EB" w:rsidRDefault="00EC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F0C1E" w14:textId="4CAB0B45" w:rsidR="007B34F2" w:rsidRDefault="007B34F2" w:rsidP="007B34F2">
    <w:pPr>
      <w:pStyle w:val="Rodap"/>
      <w:pBdr>
        <w:bottom w:val="single" w:sz="12" w:space="1" w:color="auto"/>
      </w:pBdr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</w:p>
  <w:p w14:paraId="04C0BB09" w14:textId="044B64C0" w:rsidR="007B34F2" w:rsidRDefault="007B5D13" w:rsidP="007B34F2">
    <w:pPr>
      <w:pStyle w:val="Rodap"/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E5DC04B" wp14:editId="5435B8F6">
          <wp:simplePos x="0" y="0"/>
          <wp:positionH relativeFrom="margin">
            <wp:posOffset>2834005</wp:posOffset>
          </wp:positionH>
          <wp:positionV relativeFrom="page">
            <wp:posOffset>9797415</wp:posOffset>
          </wp:positionV>
          <wp:extent cx="3477895" cy="741680"/>
          <wp:effectExtent l="0" t="0" r="0" b="0"/>
          <wp:wrapSquare wrapText="bothSides"/>
          <wp:docPr id="1" name="Imagem 1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789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D3FD77" w14:textId="1C4453B1" w:rsidR="001646B6" w:rsidRDefault="007B34F2" w:rsidP="007B34F2">
    <w:pPr>
      <w:pStyle w:val="Rodap"/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  <w:r w:rsidRPr="008A43C3">
      <w:rPr>
        <w:rFonts w:ascii="Calibri" w:hAnsi="Calibri"/>
        <w:sz w:val="16"/>
        <w:szCs w:val="18"/>
        <w:shd w:val="clear" w:color="auto" w:fill="FFFFFF"/>
      </w:rPr>
      <w:t xml:space="preserve">Av. Dr. </w:t>
    </w:r>
    <w:proofErr w:type="spellStart"/>
    <w:r w:rsidRPr="008A43C3">
      <w:rPr>
        <w:rFonts w:ascii="Calibri" w:hAnsi="Calibri"/>
        <w:sz w:val="16"/>
        <w:szCs w:val="18"/>
        <w:shd w:val="clear" w:color="auto" w:fill="FFFFFF"/>
      </w:rPr>
      <w:t>Edézio</w:t>
    </w:r>
    <w:proofErr w:type="spellEnd"/>
    <w:r w:rsidRPr="008A43C3">
      <w:rPr>
        <w:rFonts w:ascii="Calibri" w:hAnsi="Calibri"/>
        <w:sz w:val="16"/>
        <w:szCs w:val="18"/>
        <w:shd w:val="clear" w:color="auto" w:fill="FFFFFF"/>
      </w:rPr>
      <w:t xml:space="preserve"> Vieira de Melo, nº 419 - Bairro </w:t>
    </w:r>
    <w:proofErr w:type="spellStart"/>
    <w:r w:rsidRPr="008A43C3">
      <w:rPr>
        <w:rFonts w:ascii="Calibri" w:hAnsi="Calibri"/>
        <w:sz w:val="16"/>
        <w:szCs w:val="18"/>
        <w:shd w:val="clear" w:color="auto" w:fill="FFFFFF"/>
      </w:rPr>
      <w:t>Suíssa</w:t>
    </w:r>
    <w:proofErr w:type="spellEnd"/>
    <w:r w:rsidRPr="008A43C3">
      <w:rPr>
        <w:rFonts w:ascii="Calibri" w:hAnsi="Calibri"/>
        <w:sz w:val="16"/>
        <w:szCs w:val="18"/>
        <w:shd w:val="clear" w:color="auto" w:fill="FFFFFF"/>
      </w:rPr>
      <w:br/>
      <w:t>Aracaju - Sergipe - Brasil - CEP:</w:t>
    </w:r>
    <w:proofErr w:type="gramStart"/>
    <w:r w:rsidRPr="008A43C3">
      <w:rPr>
        <w:rFonts w:ascii="Calibri" w:hAnsi="Calibri"/>
        <w:sz w:val="16"/>
        <w:szCs w:val="18"/>
        <w:shd w:val="clear" w:color="auto" w:fill="FFFFFF"/>
      </w:rPr>
      <w:t xml:space="preserve"> </w:t>
    </w:r>
    <w:r w:rsidRPr="00E04744">
      <w:rPr>
        <w:rFonts w:ascii="Calibri" w:hAnsi="Calibri"/>
        <w:sz w:val="16"/>
        <w:szCs w:val="18"/>
        <w:shd w:val="clear" w:color="auto" w:fill="FFFFFF"/>
      </w:rPr>
      <w:t> </w:t>
    </w:r>
    <w:proofErr w:type="gramEnd"/>
    <w:r w:rsidRPr="00E04744">
      <w:rPr>
        <w:rFonts w:ascii="Calibri" w:hAnsi="Calibri"/>
        <w:bCs/>
        <w:sz w:val="16"/>
        <w:szCs w:val="18"/>
        <w:shd w:val="clear" w:color="auto" w:fill="FFFFFF"/>
      </w:rPr>
      <w:t>49.050-240</w:t>
    </w:r>
    <w:r w:rsidRPr="00E04744">
      <w:rPr>
        <w:rFonts w:ascii="Calibri" w:hAnsi="Calibri"/>
        <w:b/>
        <w:bCs/>
        <w:sz w:val="16"/>
        <w:szCs w:val="18"/>
        <w:shd w:val="clear" w:color="auto" w:fill="FFFFFF"/>
      </w:rPr>
      <w:t> </w:t>
    </w:r>
    <w:r w:rsidRPr="008A43C3">
      <w:rPr>
        <w:rFonts w:ascii="Calibri" w:hAnsi="Calibri"/>
        <w:sz w:val="16"/>
        <w:szCs w:val="18"/>
        <w:shd w:val="clear" w:color="auto" w:fill="FFFFFF"/>
      </w:rPr>
      <w:br/>
      <w:t>Telefones: +55 (79) 3211-1206 / 3211-1207</w:t>
    </w:r>
    <w:r w:rsidRPr="008A43C3">
      <w:rPr>
        <w:rFonts w:ascii="Calibri" w:hAnsi="Calibri"/>
        <w:sz w:val="16"/>
        <w:szCs w:val="18"/>
        <w:shd w:val="clear" w:color="auto" w:fill="FFFFFF"/>
      </w:rPr>
      <w:br/>
    </w:r>
    <w:r>
      <w:rPr>
        <w:rFonts w:ascii="Calibri" w:hAnsi="Calibri"/>
        <w:sz w:val="16"/>
        <w:szCs w:val="18"/>
        <w:shd w:val="clear" w:color="auto" w:fill="FFFFFF"/>
      </w:rPr>
      <w:t>www.cbginastica.com.br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8CFAB" w14:textId="77777777" w:rsidR="00EC13EB" w:rsidRDefault="00EC13EB">
      <w:r>
        <w:separator/>
      </w:r>
    </w:p>
  </w:footnote>
  <w:footnote w:type="continuationSeparator" w:id="0">
    <w:p w14:paraId="7CBD8A64" w14:textId="77777777" w:rsidR="00EC13EB" w:rsidRDefault="00EC1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FFA41" w14:textId="77777777" w:rsidR="001646B6" w:rsidRDefault="0068543E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6192" behindDoc="0" locked="0" layoutInCell="1" allowOverlap="1" wp14:anchorId="654972DD" wp14:editId="4DC87202">
          <wp:simplePos x="0" y="0"/>
          <wp:positionH relativeFrom="margin">
            <wp:posOffset>5529580</wp:posOffset>
          </wp:positionH>
          <wp:positionV relativeFrom="paragraph">
            <wp:posOffset>44450</wp:posOffset>
          </wp:positionV>
          <wp:extent cx="730885" cy="666750"/>
          <wp:effectExtent l="0" t="0" r="0" b="0"/>
          <wp:wrapThrough wrapText="bothSides">
            <wp:wrapPolygon edited="0">
              <wp:start x="3941" y="0"/>
              <wp:lineTo x="0" y="10491"/>
              <wp:lineTo x="0" y="14194"/>
              <wp:lineTo x="6193" y="20366"/>
              <wp:lineTo x="6193" y="20983"/>
              <wp:lineTo x="9008" y="20983"/>
              <wp:lineTo x="17453" y="20366"/>
              <wp:lineTo x="20831" y="17280"/>
              <wp:lineTo x="20831" y="3086"/>
              <wp:lineTo x="18016" y="1234"/>
              <wp:lineTo x="8445" y="0"/>
              <wp:lineTo x="3941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3" b="16367"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7216" behindDoc="0" locked="0" layoutInCell="1" allowOverlap="1" wp14:anchorId="1DCA9BE2" wp14:editId="00CAE8D3">
          <wp:simplePos x="0" y="0"/>
          <wp:positionH relativeFrom="margin">
            <wp:align>left</wp:align>
          </wp:positionH>
          <wp:positionV relativeFrom="paragraph">
            <wp:posOffset>161290</wp:posOffset>
          </wp:positionV>
          <wp:extent cx="1198880" cy="514350"/>
          <wp:effectExtent l="0" t="0" r="127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E05DB0" w14:textId="77777777" w:rsidR="001646B6" w:rsidRDefault="0068543E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8240" behindDoc="1" locked="0" layoutInCell="1" allowOverlap="1" wp14:anchorId="03529137" wp14:editId="1199A50E">
          <wp:simplePos x="0" y="0"/>
          <wp:positionH relativeFrom="column">
            <wp:posOffset>1492885</wp:posOffset>
          </wp:positionH>
          <wp:positionV relativeFrom="paragraph">
            <wp:posOffset>35560</wp:posOffset>
          </wp:positionV>
          <wp:extent cx="3788410" cy="394335"/>
          <wp:effectExtent l="0" t="0" r="2540" b="0"/>
          <wp:wrapTight wrapText="bothSides">
            <wp:wrapPolygon edited="0">
              <wp:start x="6734" y="5217"/>
              <wp:lineTo x="109" y="7304"/>
              <wp:lineTo x="109" y="16696"/>
              <wp:lineTo x="6082" y="19826"/>
              <wp:lineTo x="6734" y="19826"/>
              <wp:lineTo x="21289" y="16696"/>
              <wp:lineTo x="21506" y="8348"/>
              <wp:lineTo x="18682" y="5217"/>
              <wp:lineTo x="6734" y="5217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841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4D28F4"/>
    <w:multiLevelType w:val="hybridMultilevel"/>
    <w:tmpl w:val="9648C7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A39A2"/>
    <w:multiLevelType w:val="hybridMultilevel"/>
    <w:tmpl w:val="5504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A418A"/>
    <w:multiLevelType w:val="hybridMultilevel"/>
    <w:tmpl w:val="3D3EED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A1694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03909"/>
    <w:multiLevelType w:val="hybridMultilevel"/>
    <w:tmpl w:val="C6E0F28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FD62B8"/>
    <w:multiLevelType w:val="hybridMultilevel"/>
    <w:tmpl w:val="EC68EB4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337158"/>
    <w:multiLevelType w:val="multilevel"/>
    <w:tmpl w:val="FB22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922E3C"/>
    <w:multiLevelType w:val="hybridMultilevel"/>
    <w:tmpl w:val="34F62D20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C53DAC"/>
    <w:multiLevelType w:val="hybridMultilevel"/>
    <w:tmpl w:val="3BAEDC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77EF3"/>
    <w:multiLevelType w:val="hybridMultilevel"/>
    <w:tmpl w:val="25768E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F5D92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B59AE"/>
    <w:multiLevelType w:val="hybridMultilevel"/>
    <w:tmpl w:val="7F92838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9B79EB"/>
    <w:multiLevelType w:val="hybridMultilevel"/>
    <w:tmpl w:val="E8BAA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A50312"/>
    <w:multiLevelType w:val="hybridMultilevel"/>
    <w:tmpl w:val="CB9809B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76233"/>
    <w:multiLevelType w:val="hybridMultilevel"/>
    <w:tmpl w:val="20FE21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165119"/>
    <w:multiLevelType w:val="hybridMultilevel"/>
    <w:tmpl w:val="06C28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8A5607"/>
    <w:multiLevelType w:val="multilevel"/>
    <w:tmpl w:val="2E0CE8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873519F"/>
    <w:multiLevelType w:val="hybridMultilevel"/>
    <w:tmpl w:val="BE7C2E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21A33"/>
    <w:multiLevelType w:val="hybridMultilevel"/>
    <w:tmpl w:val="BA98EC1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C0CE7"/>
    <w:multiLevelType w:val="hybridMultilevel"/>
    <w:tmpl w:val="3BBAA37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BBE21F4"/>
    <w:multiLevelType w:val="hybridMultilevel"/>
    <w:tmpl w:val="8E18CE9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D44746"/>
    <w:multiLevelType w:val="hybridMultilevel"/>
    <w:tmpl w:val="12EAE22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BF7EC9"/>
    <w:multiLevelType w:val="hybridMultilevel"/>
    <w:tmpl w:val="C6A657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7E0C40"/>
    <w:multiLevelType w:val="multilevel"/>
    <w:tmpl w:val="97729C4A"/>
    <w:lvl w:ilvl="0">
      <w:start w:val="1"/>
      <w:numFmt w:val="decimal"/>
      <w:lvlText w:val="%1."/>
      <w:lvlJc w:val="left"/>
      <w:pPr>
        <w:ind w:left="795" w:hanging="435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>
    <w:nsid w:val="4EB9509E"/>
    <w:multiLevelType w:val="hybridMultilevel"/>
    <w:tmpl w:val="02C215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51B73"/>
    <w:multiLevelType w:val="hybridMultilevel"/>
    <w:tmpl w:val="7E3AF9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752B22"/>
    <w:multiLevelType w:val="hybridMultilevel"/>
    <w:tmpl w:val="E6109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997094"/>
    <w:multiLevelType w:val="multilevel"/>
    <w:tmpl w:val="5AD6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CF6810"/>
    <w:multiLevelType w:val="hybridMultilevel"/>
    <w:tmpl w:val="DBC26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>
    <w:nsid w:val="5C8A6322"/>
    <w:multiLevelType w:val="hybridMultilevel"/>
    <w:tmpl w:val="B8AE76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D321D6"/>
    <w:multiLevelType w:val="hybridMultilevel"/>
    <w:tmpl w:val="609CA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71186"/>
    <w:multiLevelType w:val="hybridMultilevel"/>
    <w:tmpl w:val="74B4AC84"/>
    <w:lvl w:ilvl="0" w:tplc="33D00C2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16084C"/>
    <w:multiLevelType w:val="hybridMultilevel"/>
    <w:tmpl w:val="61AA2E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03553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130251"/>
    <w:multiLevelType w:val="hybridMultilevel"/>
    <w:tmpl w:val="571C1E4C"/>
    <w:lvl w:ilvl="0" w:tplc="6590AB2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04317"/>
    <w:multiLevelType w:val="hybridMultilevel"/>
    <w:tmpl w:val="F89C1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F72E1"/>
    <w:multiLevelType w:val="hybridMultilevel"/>
    <w:tmpl w:val="F6A0D9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D2821"/>
    <w:multiLevelType w:val="hybridMultilevel"/>
    <w:tmpl w:val="56C2B0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F2C4C"/>
    <w:multiLevelType w:val="hybridMultilevel"/>
    <w:tmpl w:val="C4B272C2"/>
    <w:lvl w:ilvl="0" w:tplc="E938C128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C975AC"/>
    <w:multiLevelType w:val="hybridMultilevel"/>
    <w:tmpl w:val="B6AA27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1B2C34"/>
    <w:multiLevelType w:val="hybridMultilevel"/>
    <w:tmpl w:val="A7BC7C1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721D58"/>
    <w:multiLevelType w:val="hybridMultilevel"/>
    <w:tmpl w:val="FE82522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605DF0"/>
    <w:multiLevelType w:val="hybridMultilevel"/>
    <w:tmpl w:val="22740BF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9F8034A"/>
    <w:multiLevelType w:val="multilevel"/>
    <w:tmpl w:val="2E0CE8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34"/>
  </w:num>
  <w:num w:numId="6">
    <w:abstractNumId w:val="7"/>
  </w:num>
  <w:num w:numId="7">
    <w:abstractNumId w:val="4"/>
  </w:num>
  <w:num w:numId="8">
    <w:abstractNumId w:val="16"/>
  </w:num>
  <w:num w:numId="9">
    <w:abstractNumId w:val="36"/>
  </w:num>
  <w:num w:numId="10">
    <w:abstractNumId w:val="29"/>
  </w:num>
  <w:num w:numId="11">
    <w:abstractNumId w:val="33"/>
  </w:num>
  <w:num w:numId="12">
    <w:abstractNumId w:val="35"/>
  </w:num>
  <w:num w:numId="13">
    <w:abstractNumId w:val="31"/>
  </w:num>
  <w:num w:numId="14">
    <w:abstractNumId w:val="14"/>
  </w:num>
  <w:num w:numId="15">
    <w:abstractNumId w:val="18"/>
  </w:num>
  <w:num w:numId="16">
    <w:abstractNumId w:val="9"/>
  </w:num>
  <w:num w:numId="17">
    <w:abstractNumId w:val="15"/>
  </w:num>
  <w:num w:numId="18">
    <w:abstractNumId w:val="17"/>
  </w:num>
  <w:num w:numId="19">
    <w:abstractNumId w:val="20"/>
  </w:num>
  <w:num w:numId="20">
    <w:abstractNumId w:val="43"/>
  </w:num>
  <w:num w:numId="21">
    <w:abstractNumId w:val="32"/>
  </w:num>
  <w:num w:numId="22">
    <w:abstractNumId w:val="44"/>
  </w:num>
  <w:num w:numId="23">
    <w:abstractNumId w:val="10"/>
  </w:num>
  <w:num w:numId="24">
    <w:abstractNumId w:val="39"/>
  </w:num>
  <w:num w:numId="25">
    <w:abstractNumId w:val="13"/>
  </w:num>
  <w:num w:numId="26">
    <w:abstractNumId w:val="38"/>
  </w:num>
  <w:num w:numId="27">
    <w:abstractNumId w:val="30"/>
  </w:num>
  <w:num w:numId="28">
    <w:abstractNumId w:val="3"/>
  </w:num>
  <w:num w:numId="29">
    <w:abstractNumId w:val="1"/>
  </w:num>
  <w:num w:numId="30">
    <w:abstractNumId w:val="26"/>
  </w:num>
  <w:num w:numId="31">
    <w:abstractNumId w:val="37"/>
  </w:num>
  <w:num w:numId="32">
    <w:abstractNumId w:val="28"/>
  </w:num>
  <w:num w:numId="33">
    <w:abstractNumId w:val="25"/>
  </w:num>
  <w:num w:numId="34">
    <w:abstractNumId w:val="27"/>
  </w:num>
  <w:num w:numId="35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2"/>
  </w:num>
  <w:num w:numId="37">
    <w:abstractNumId w:val="6"/>
  </w:num>
  <w:num w:numId="38">
    <w:abstractNumId w:val="41"/>
  </w:num>
  <w:num w:numId="39">
    <w:abstractNumId w:val="5"/>
  </w:num>
  <w:num w:numId="40">
    <w:abstractNumId w:val="19"/>
  </w:num>
  <w:num w:numId="41">
    <w:abstractNumId w:val="40"/>
  </w:num>
  <w:num w:numId="42">
    <w:abstractNumId w:val="42"/>
  </w:num>
  <w:num w:numId="43">
    <w:abstractNumId w:val="22"/>
  </w:num>
  <w:num w:numId="44">
    <w:abstractNumId w:val="21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56"/>
    <w:rsid w:val="00002E4E"/>
    <w:rsid w:val="00004727"/>
    <w:rsid w:val="00006916"/>
    <w:rsid w:val="0001173A"/>
    <w:rsid w:val="00011996"/>
    <w:rsid w:val="00012113"/>
    <w:rsid w:val="00023357"/>
    <w:rsid w:val="00026A80"/>
    <w:rsid w:val="00033B52"/>
    <w:rsid w:val="00035F80"/>
    <w:rsid w:val="00042EE0"/>
    <w:rsid w:val="000540CB"/>
    <w:rsid w:val="00054825"/>
    <w:rsid w:val="000575DC"/>
    <w:rsid w:val="000608B5"/>
    <w:rsid w:val="00064B4D"/>
    <w:rsid w:val="00077AE9"/>
    <w:rsid w:val="000823F4"/>
    <w:rsid w:val="00086BA7"/>
    <w:rsid w:val="00092ECC"/>
    <w:rsid w:val="00093DE7"/>
    <w:rsid w:val="00093E39"/>
    <w:rsid w:val="00097326"/>
    <w:rsid w:val="00097DE4"/>
    <w:rsid w:val="000A0F17"/>
    <w:rsid w:val="000A675F"/>
    <w:rsid w:val="000B0E23"/>
    <w:rsid w:val="000B241D"/>
    <w:rsid w:val="000B2F03"/>
    <w:rsid w:val="000B6FC8"/>
    <w:rsid w:val="000B7F0F"/>
    <w:rsid w:val="000C28C2"/>
    <w:rsid w:val="000C2DA3"/>
    <w:rsid w:val="000C5F3C"/>
    <w:rsid w:val="000C6366"/>
    <w:rsid w:val="000D74ED"/>
    <w:rsid w:val="000E0936"/>
    <w:rsid w:val="000E1076"/>
    <w:rsid w:val="000E553F"/>
    <w:rsid w:val="000F0064"/>
    <w:rsid w:val="000F06A9"/>
    <w:rsid w:val="000F3EB2"/>
    <w:rsid w:val="000F569E"/>
    <w:rsid w:val="000F6659"/>
    <w:rsid w:val="001038E1"/>
    <w:rsid w:val="00103A3A"/>
    <w:rsid w:val="001063AD"/>
    <w:rsid w:val="001103F1"/>
    <w:rsid w:val="00126CF1"/>
    <w:rsid w:val="00133EFF"/>
    <w:rsid w:val="001340E7"/>
    <w:rsid w:val="001405F9"/>
    <w:rsid w:val="001465EC"/>
    <w:rsid w:val="0015753C"/>
    <w:rsid w:val="00163FA7"/>
    <w:rsid w:val="001646B6"/>
    <w:rsid w:val="00170DEA"/>
    <w:rsid w:val="00171978"/>
    <w:rsid w:val="001741DA"/>
    <w:rsid w:val="00174208"/>
    <w:rsid w:val="001752D4"/>
    <w:rsid w:val="001873B8"/>
    <w:rsid w:val="00192BF3"/>
    <w:rsid w:val="001A6B74"/>
    <w:rsid w:val="001A750C"/>
    <w:rsid w:val="001B5133"/>
    <w:rsid w:val="001B5222"/>
    <w:rsid w:val="001C4126"/>
    <w:rsid w:val="001C5F3F"/>
    <w:rsid w:val="001C7C45"/>
    <w:rsid w:val="001D0934"/>
    <w:rsid w:val="001D1F26"/>
    <w:rsid w:val="001D6C96"/>
    <w:rsid w:val="001E5626"/>
    <w:rsid w:val="001E579A"/>
    <w:rsid w:val="00200EB4"/>
    <w:rsid w:val="0020123F"/>
    <w:rsid w:val="00201741"/>
    <w:rsid w:val="00201A49"/>
    <w:rsid w:val="002021EC"/>
    <w:rsid w:val="00203909"/>
    <w:rsid w:val="002059CF"/>
    <w:rsid w:val="00212E95"/>
    <w:rsid w:val="002135B2"/>
    <w:rsid w:val="00214D3C"/>
    <w:rsid w:val="00217E8B"/>
    <w:rsid w:val="0022573A"/>
    <w:rsid w:val="00242051"/>
    <w:rsid w:val="00245557"/>
    <w:rsid w:val="00250665"/>
    <w:rsid w:val="00252C41"/>
    <w:rsid w:val="002564D8"/>
    <w:rsid w:val="00260008"/>
    <w:rsid w:val="00266A85"/>
    <w:rsid w:val="00267A6D"/>
    <w:rsid w:val="002757AD"/>
    <w:rsid w:val="00282681"/>
    <w:rsid w:val="00287B45"/>
    <w:rsid w:val="00291B99"/>
    <w:rsid w:val="002A1C5F"/>
    <w:rsid w:val="002A6282"/>
    <w:rsid w:val="002C69A3"/>
    <w:rsid w:val="002C7C79"/>
    <w:rsid w:val="002D0D9A"/>
    <w:rsid w:val="002D6756"/>
    <w:rsid w:val="002E0A53"/>
    <w:rsid w:val="002E7EF5"/>
    <w:rsid w:val="002F5DDA"/>
    <w:rsid w:val="002F7865"/>
    <w:rsid w:val="00302C42"/>
    <w:rsid w:val="003139D7"/>
    <w:rsid w:val="0031428E"/>
    <w:rsid w:val="00316EF3"/>
    <w:rsid w:val="00316F0A"/>
    <w:rsid w:val="0031735D"/>
    <w:rsid w:val="003207CA"/>
    <w:rsid w:val="00322A81"/>
    <w:rsid w:val="00322EDB"/>
    <w:rsid w:val="0033092C"/>
    <w:rsid w:val="003317A7"/>
    <w:rsid w:val="00344368"/>
    <w:rsid w:val="003455CE"/>
    <w:rsid w:val="003463BB"/>
    <w:rsid w:val="003525A0"/>
    <w:rsid w:val="003554EB"/>
    <w:rsid w:val="00363FB7"/>
    <w:rsid w:val="003657B4"/>
    <w:rsid w:val="00375F07"/>
    <w:rsid w:val="0038260B"/>
    <w:rsid w:val="00386DBE"/>
    <w:rsid w:val="00386F23"/>
    <w:rsid w:val="003A0FE4"/>
    <w:rsid w:val="003A7AE5"/>
    <w:rsid w:val="003B000A"/>
    <w:rsid w:val="003B2720"/>
    <w:rsid w:val="003D1242"/>
    <w:rsid w:val="003D41E9"/>
    <w:rsid w:val="003D61C5"/>
    <w:rsid w:val="004017A0"/>
    <w:rsid w:val="004059D8"/>
    <w:rsid w:val="00423878"/>
    <w:rsid w:val="004238C4"/>
    <w:rsid w:val="00434634"/>
    <w:rsid w:val="00434D63"/>
    <w:rsid w:val="0044541F"/>
    <w:rsid w:val="00447A72"/>
    <w:rsid w:val="00464644"/>
    <w:rsid w:val="00466C97"/>
    <w:rsid w:val="004712A4"/>
    <w:rsid w:val="00471CF7"/>
    <w:rsid w:val="004733A2"/>
    <w:rsid w:val="0048067F"/>
    <w:rsid w:val="00481535"/>
    <w:rsid w:val="004816E1"/>
    <w:rsid w:val="00482BBE"/>
    <w:rsid w:val="00483770"/>
    <w:rsid w:val="004840FD"/>
    <w:rsid w:val="0048515B"/>
    <w:rsid w:val="00487F56"/>
    <w:rsid w:val="004940F0"/>
    <w:rsid w:val="00495275"/>
    <w:rsid w:val="0049604E"/>
    <w:rsid w:val="004B426A"/>
    <w:rsid w:val="004B6F97"/>
    <w:rsid w:val="004C0704"/>
    <w:rsid w:val="004C0FA6"/>
    <w:rsid w:val="004C1342"/>
    <w:rsid w:val="004C78F2"/>
    <w:rsid w:val="004D2D6C"/>
    <w:rsid w:val="004D331E"/>
    <w:rsid w:val="004D71BD"/>
    <w:rsid w:val="004E273D"/>
    <w:rsid w:val="004E32C2"/>
    <w:rsid w:val="004F2B9B"/>
    <w:rsid w:val="004F32BD"/>
    <w:rsid w:val="004F3A61"/>
    <w:rsid w:val="004F504E"/>
    <w:rsid w:val="004F5D13"/>
    <w:rsid w:val="00503100"/>
    <w:rsid w:val="005047E7"/>
    <w:rsid w:val="00514EFB"/>
    <w:rsid w:val="00527730"/>
    <w:rsid w:val="005305DB"/>
    <w:rsid w:val="0053123D"/>
    <w:rsid w:val="005313ED"/>
    <w:rsid w:val="0053469A"/>
    <w:rsid w:val="00534F8A"/>
    <w:rsid w:val="00535A98"/>
    <w:rsid w:val="00543406"/>
    <w:rsid w:val="00544D2D"/>
    <w:rsid w:val="005509E0"/>
    <w:rsid w:val="0055378E"/>
    <w:rsid w:val="005574C5"/>
    <w:rsid w:val="00557983"/>
    <w:rsid w:val="00561274"/>
    <w:rsid w:val="005714CA"/>
    <w:rsid w:val="0057217A"/>
    <w:rsid w:val="00572443"/>
    <w:rsid w:val="0057541A"/>
    <w:rsid w:val="005808DA"/>
    <w:rsid w:val="00580AF9"/>
    <w:rsid w:val="00581FF3"/>
    <w:rsid w:val="00582D06"/>
    <w:rsid w:val="005839CC"/>
    <w:rsid w:val="005840EE"/>
    <w:rsid w:val="00587FDB"/>
    <w:rsid w:val="00590C5D"/>
    <w:rsid w:val="005A2453"/>
    <w:rsid w:val="005A2AC4"/>
    <w:rsid w:val="005A5E12"/>
    <w:rsid w:val="005B31E5"/>
    <w:rsid w:val="005B3A40"/>
    <w:rsid w:val="005C5627"/>
    <w:rsid w:val="005C7F96"/>
    <w:rsid w:val="005D3F9E"/>
    <w:rsid w:val="005D7B5C"/>
    <w:rsid w:val="005E11E6"/>
    <w:rsid w:val="005E3A9B"/>
    <w:rsid w:val="005F18EC"/>
    <w:rsid w:val="005F19B8"/>
    <w:rsid w:val="005F4851"/>
    <w:rsid w:val="005F7197"/>
    <w:rsid w:val="006055C0"/>
    <w:rsid w:val="00615B4E"/>
    <w:rsid w:val="0061602C"/>
    <w:rsid w:val="006230DF"/>
    <w:rsid w:val="00625031"/>
    <w:rsid w:val="0063221B"/>
    <w:rsid w:val="0063738E"/>
    <w:rsid w:val="0064306A"/>
    <w:rsid w:val="00651EE6"/>
    <w:rsid w:val="00657C99"/>
    <w:rsid w:val="00662880"/>
    <w:rsid w:val="00663D7C"/>
    <w:rsid w:val="00665405"/>
    <w:rsid w:val="00666F8A"/>
    <w:rsid w:val="00680668"/>
    <w:rsid w:val="00684C81"/>
    <w:rsid w:val="0068543E"/>
    <w:rsid w:val="00692EAD"/>
    <w:rsid w:val="00694B11"/>
    <w:rsid w:val="0069624D"/>
    <w:rsid w:val="006A092C"/>
    <w:rsid w:val="006A209E"/>
    <w:rsid w:val="006A3694"/>
    <w:rsid w:val="006A58AE"/>
    <w:rsid w:val="006B4F2B"/>
    <w:rsid w:val="006C0968"/>
    <w:rsid w:val="006C4F9F"/>
    <w:rsid w:val="006C57A1"/>
    <w:rsid w:val="006D0FD5"/>
    <w:rsid w:val="006D13C6"/>
    <w:rsid w:val="006E6396"/>
    <w:rsid w:val="006F43ED"/>
    <w:rsid w:val="006F5591"/>
    <w:rsid w:val="00705364"/>
    <w:rsid w:val="007111DF"/>
    <w:rsid w:val="0071215A"/>
    <w:rsid w:val="007154B6"/>
    <w:rsid w:val="00732201"/>
    <w:rsid w:val="007323E9"/>
    <w:rsid w:val="00742C2C"/>
    <w:rsid w:val="007501F7"/>
    <w:rsid w:val="00751F73"/>
    <w:rsid w:val="0075485F"/>
    <w:rsid w:val="0076010F"/>
    <w:rsid w:val="007603A5"/>
    <w:rsid w:val="00764D01"/>
    <w:rsid w:val="00780E8B"/>
    <w:rsid w:val="00781057"/>
    <w:rsid w:val="0078225F"/>
    <w:rsid w:val="0078786B"/>
    <w:rsid w:val="007952C6"/>
    <w:rsid w:val="00795912"/>
    <w:rsid w:val="007A3F3D"/>
    <w:rsid w:val="007A61E2"/>
    <w:rsid w:val="007A6DF9"/>
    <w:rsid w:val="007A7856"/>
    <w:rsid w:val="007A7F2E"/>
    <w:rsid w:val="007B0600"/>
    <w:rsid w:val="007B0900"/>
    <w:rsid w:val="007B2074"/>
    <w:rsid w:val="007B34F2"/>
    <w:rsid w:val="007B3B9E"/>
    <w:rsid w:val="007B4234"/>
    <w:rsid w:val="007B5D13"/>
    <w:rsid w:val="007C49C0"/>
    <w:rsid w:val="007C504C"/>
    <w:rsid w:val="007C576A"/>
    <w:rsid w:val="007C6F47"/>
    <w:rsid w:val="007D2FC5"/>
    <w:rsid w:val="007D58E4"/>
    <w:rsid w:val="007E0267"/>
    <w:rsid w:val="007E121C"/>
    <w:rsid w:val="007F05DA"/>
    <w:rsid w:val="007F2598"/>
    <w:rsid w:val="007F48C6"/>
    <w:rsid w:val="008006D4"/>
    <w:rsid w:val="00807472"/>
    <w:rsid w:val="00810E3D"/>
    <w:rsid w:val="0082487C"/>
    <w:rsid w:val="008305F6"/>
    <w:rsid w:val="00830763"/>
    <w:rsid w:val="0084292B"/>
    <w:rsid w:val="00850EF7"/>
    <w:rsid w:val="00853964"/>
    <w:rsid w:val="00854041"/>
    <w:rsid w:val="00854D2C"/>
    <w:rsid w:val="008567D1"/>
    <w:rsid w:val="008625F8"/>
    <w:rsid w:val="00865389"/>
    <w:rsid w:val="00870865"/>
    <w:rsid w:val="00872714"/>
    <w:rsid w:val="008753C2"/>
    <w:rsid w:val="00877D4F"/>
    <w:rsid w:val="00890500"/>
    <w:rsid w:val="00891AD0"/>
    <w:rsid w:val="008A00D6"/>
    <w:rsid w:val="008A1256"/>
    <w:rsid w:val="008A43C3"/>
    <w:rsid w:val="008B1F6D"/>
    <w:rsid w:val="008B69E1"/>
    <w:rsid w:val="008C2883"/>
    <w:rsid w:val="008C2C90"/>
    <w:rsid w:val="008C48BD"/>
    <w:rsid w:val="008D343E"/>
    <w:rsid w:val="008E0403"/>
    <w:rsid w:val="008E1216"/>
    <w:rsid w:val="008E1FB2"/>
    <w:rsid w:val="008E34CA"/>
    <w:rsid w:val="008E66D1"/>
    <w:rsid w:val="008F0391"/>
    <w:rsid w:val="008F1809"/>
    <w:rsid w:val="008F368E"/>
    <w:rsid w:val="008F5B94"/>
    <w:rsid w:val="008F623A"/>
    <w:rsid w:val="008F67CA"/>
    <w:rsid w:val="008F710B"/>
    <w:rsid w:val="00900535"/>
    <w:rsid w:val="00901FD8"/>
    <w:rsid w:val="0090305B"/>
    <w:rsid w:val="009042BB"/>
    <w:rsid w:val="00905EDE"/>
    <w:rsid w:val="009204C9"/>
    <w:rsid w:val="00924308"/>
    <w:rsid w:val="0092758C"/>
    <w:rsid w:val="00932F07"/>
    <w:rsid w:val="00940900"/>
    <w:rsid w:val="00942844"/>
    <w:rsid w:val="0094428F"/>
    <w:rsid w:val="009734BB"/>
    <w:rsid w:val="00974888"/>
    <w:rsid w:val="0098704B"/>
    <w:rsid w:val="00992D59"/>
    <w:rsid w:val="009A4767"/>
    <w:rsid w:val="009A7BBA"/>
    <w:rsid w:val="009B7B04"/>
    <w:rsid w:val="009B7D57"/>
    <w:rsid w:val="009D024C"/>
    <w:rsid w:val="009D263D"/>
    <w:rsid w:val="009D77BE"/>
    <w:rsid w:val="009E1A8F"/>
    <w:rsid w:val="009E6AE6"/>
    <w:rsid w:val="009E7632"/>
    <w:rsid w:val="009F1EFB"/>
    <w:rsid w:val="009F53DA"/>
    <w:rsid w:val="00A10FFA"/>
    <w:rsid w:val="00A20B58"/>
    <w:rsid w:val="00A21AF6"/>
    <w:rsid w:val="00A32C7F"/>
    <w:rsid w:val="00A379E5"/>
    <w:rsid w:val="00A422FF"/>
    <w:rsid w:val="00A4295D"/>
    <w:rsid w:val="00A42C28"/>
    <w:rsid w:val="00A5033E"/>
    <w:rsid w:val="00A53BF4"/>
    <w:rsid w:val="00A61BD6"/>
    <w:rsid w:val="00A63D53"/>
    <w:rsid w:val="00A717D4"/>
    <w:rsid w:val="00A80F56"/>
    <w:rsid w:val="00A859CF"/>
    <w:rsid w:val="00A8757A"/>
    <w:rsid w:val="00A87D54"/>
    <w:rsid w:val="00A91E84"/>
    <w:rsid w:val="00A93AF8"/>
    <w:rsid w:val="00AA168D"/>
    <w:rsid w:val="00AB0682"/>
    <w:rsid w:val="00AB1945"/>
    <w:rsid w:val="00AC02BC"/>
    <w:rsid w:val="00AC05CA"/>
    <w:rsid w:val="00AC4D53"/>
    <w:rsid w:val="00AC62AB"/>
    <w:rsid w:val="00AC78A7"/>
    <w:rsid w:val="00AD1FC9"/>
    <w:rsid w:val="00AE1EB7"/>
    <w:rsid w:val="00AE27AA"/>
    <w:rsid w:val="00AF14F5"/>
    <w:rsid w:val="00B000DD"/>
    <w:rsid w:val="00B07B8A"/>
    <w:rsid w:val="00B11EB3"/>
    <w:rsid w:val="00B136CC"/>
    <w:rsid w:val="00B153EA"/>
    <w:rsid w:val="00B21736"/>
    <w:rsid w:val="00B3218E"/>
    <w:rsid w:val="00B32B67"/>
    <w:rsid w:val="00B40813"/>
    <w:rsid w:val="00B4387D"/>
    <w:rsid w:val="00B46848"/>
    <w:rsid w:val="00B52CFA"/>
    <w:rsid w:val="00B54077"/>
    <w:rsid w:val="00B573C4"/>
    <w:rsid w:val="00B57543"/>
    <w:rsid w:val="00B6113C"/>
    <w:rsid w:val="00B64788"/>
    <w:rsid w:val="00B659C6"/>
    <w:rsid w:val="00B66D39"/>
    <w:rsid w:val="00B77296"/>
    <w:rsid w:val="00B8343D"/>
    <w:rsid w:val="00B85269"/>
    <w:rsid w:val="00B8577D"/>
    <w:rsid w:val="00B863BD"/>
    <w:rsid w:val="00BA585B"/>
    <w:rsid w:val="00BB0443"/>
    <w:rsid w:val="00BB35AB"/>
    <w:rsid w:val="00BC2486"/>
    <w:rsid w:val="00BC6C76"/>
    <w:rsid w:val="00BD1413"/>
    <w:rsid w:val="00BD2A13"/>
    <w:rsid w:val="00BD421D"/>
    <w:rsid w:val="00BE136E"/>
    <w:rsid w:val="00BE6B3B"/>
    <w:rsid w:val="00BF6B5F"/>
    <w:rsid w:val="00C0218D"/>
    <w:rsid w:val="00C0354A"/>
    <w:rsid w:val="00C035A6"/>
    <w:rsid w:val="00C03DB4"/>
    <w:rsid w:val="00C0724C"/>
    <w:rsid w:val="00C1000E"/>
    <w:rsid w:val="00C13CE4"/>
    <w:rsid w:val="00C159E7"/>
    <w:rsid w:val="00C230C0"/>
    <w:rsid w:val="00C31B10"/>
    <w:rsid w:val="00C4605E"/>
    <w:rsid w:val="00C46566"/>
    <w:rsid w:val="00C63CF0"/>
    <w:rsid w:val="00C64507"/>
    <w:rsid w:val="00C732CA"/>
    <w:rsid w:val="00C73B20"/>
    <w:rsid w:val="00C77E1F"/>
    <w:rsid w:val="00C83A80"/>
    <w:rsid w:val="00C84D91"/>
    <w:rsid w:val="00C86155"/>
    <w:rsid w:val="00C92964"/>
    <w:rsid w:val="00CD27BC"/>
    <w:rsid w:val="00CE2312"/>
    <w:rsid w:val="00CE59E9"/>
    <w:rsid w:val="00CF2634"/>
    <w:rsid w:val="00CF2B37"/>
    <w:rsid w:val="00CF5B16"/>
    <w:rsid w:val="00D0344E"/>
    <w:rsid w:val="00D04676"/>
    <w:rsid w:val="00D06EE4"/>
    <w:rsid w:val="00D1095E"/>
    <w:rsid w:val="00D22088"/>
    <w:rsid w:val="00D24A20"/>
    <w:rsid w:val="00D2658F"/>
    <w:rsid w:val="00D321D9"/>
    <w:rsid w:val="00D339CE"/>
    <w:rsid w:val="00D406DC"/>
    <w:rsid w:val="00D41DF5"/>
    <w:rsid w:val="00D551D2"/>
    <w:rsid w:val="00D56EB3"/>
    <w:rsid w:val="00D7259F"/>
    <w:rsid w:val="00D73F06"/>
    <w:rsid w:val="00D80816"/>
    <w:rsid w:val="00D81C16"/>
    <w:rsid w:val="00D845C7"/>
    <w:rsid w:val="00D860C3"/>
    <w:rsid w:val="00D87786"/>
    <w:rsid w:val="00D901C0"/>
    <w:rsid w:val="00D91497"/>
    <w:rsid w:val="00D9443F"/>
    <w:rsid w:val="00DB3B3D"/>
    <w:rsid w:val="00DB6309"/>
    <w:rsid w:val="00DC226A"/>
    <w:rsid w:val="00DC3A65"/>
    <w:rsid w:val="00DC5C0D"/>
    <w:rsid w:val="00DD08DA"/>
    <w:rsid w:val="00DD2A8C"/>
    <w:rsid w:val="00DE140E"/>
    <w:rsid w:val="00DE1BF3"/>
    <w:rsid w:val="00DF00BC"/>
    <w:rsid w:val="00DF3A78"/>
    <w:rsid w:val="00E00916"/>
    <w:rsid w:val="00E00D63"/>
    <w:rsid w:val="00E04744"/>
    <w:rsid w:val="00E07A5F"/>
    <w:rsid w:val="00E10A05"/>
    <w:rsid w:val="00E16B48"/>
    <w:rsid w:val="00E23A47"/>
    <w:rsid w:val="00E27BA1"/>
    <w:rsid w:val="00E31B47"/>
    <w:rsid w:val="00E32EE3"/>
    <w:rsid w:val="00E32FA8"/>
    <w:rsid w:val="00E36CAE"/>
    <w:rsid w:val="00E37549"/>
    <w:rsid w:val="00E43A45"/>
    <w:rsid w:val="00E44C05"/>
    <w:rsid w:val="00E5125C"/>
    <w:rsid w:val="00E53511"/>
    <w:rsid w:val="00E55304"/>
    <w:rsid w:val="00E67484"/>
    <w:rsid w:val="00E75C4A"/>
    <w:rsid w:val="00E75FCE"/>
    <w:rsid w:val="00E82FE9"/>
    <w:rsid w:val="00E83848"/>
    <w:rsid w:val="00E951C0"/>
    <w:rsid w:val="00E95273"/>
    <w:rsid w:val="00EB1BDC"/>
    <w:rsid w:val="00EB2AA3"/>
    <w:rsid w:val="00EC13EB"/>
    <w:rsid w:val="00EC4C2F"/>
    <w:rsid w:val="00EC57BA"/>
    <w:rsid w:val="00ED2411"/>
    <w:rsid w:val="00EE1C30"/>
    <w:rsid w:val="00EE30A8"/>
    <w:rsid w:val="00EE5594"/>
    <w:rsid w:val="00EE626B"/>
    <w:rsid w:val="00EF21F7"/>
    <w:rsid w:val="00F008F7"/>
    <w:rsid w:val="00F054D9"/>
    <w:rsid w:val="00F114B5"/>
    <w:rsid w:val="00F1196D"/>
    <w:rsid w:val="00F25BF1"/>
    <w:rsid w:val="00F307D2"/>
    <w:rsid w:val="00F319AC"/>
    <w:rsid w:val="00F322D6"/>
    <w:rsid w:val="00F348B8"/>
    <w:rsid w:val="00F34D0F"/>
    <w:rsid w:val="00F367C0"/>
    <w:rsid w:val="00F42183"/>
    <w:rsid w:val="00F52F42"/>
    <w:rsid w:val="00F56386"/>
    <w:rsid w:val="00F56C5F"/>
    <w:rsid w:val="00F66ADD"/>
    <w:rsid w:val="00F76ABF"/>
    <w:rsid w:val="00F80BBA"/>
    <w:rsid w:val="00F85B9D"/>
    <w:rsid w:val="00F94193"/>
    <w:rsid w:val="00F96E92"/>
    <w:rsid w:val="00FA29D5"/>
    <w:rsid w:val="00FA3F82"/>
    <w:rsid w:val="00FA5320"/>
    <w:rsid w:val="00FA6F36"/>
    <w:rsid w:val="00FB2709"/>
    <w:rsid w:val="00FB4426"/>
    <w:rsid w:val="00FB512D"/>
    <w:rsid w:val="00FC089C"/>
    <w:rsid w:val="00FC18B5"/>
    <w:rsid w:val="00FC53CE"/>
    <w:rsid w:val="00FC5B7C"/>
    <w:rsid w:val="00FC6D6A"/>
    <w:rsid w:val="00FD2479"/>
    <w:rsid w:val="00FD3CB8"/>
    <w:rsid w:val="00FE2A11"/>
    <w:rsid w:val="00FE4846"/>
    <w:rsid w:val="00FE4928"/>
    <w:rsid w:val="00FE6383"/>
    <w:rsid w:val="00FF01C9"/>
    <w:rsid w:val="00FF0561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B972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A6D"/>
    <w:pPr>
      <w:suppressAutoHyphens/>
    </w:pPr>
    <w:rPr>
      <w:rFonts w:cs="Calibri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A2453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qFormat/>
    <w:rsid w:val="00267A6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67A6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67A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16F0A"/>
    <w:pPr>
      <w:spacing w:before="240" w:after="60"/>
      <w:outlineLvl w:val="6"/>
    </w:pPr>
    <w:rPr>
      <w:rFonts w:ascii="Calibri" w:hAnsi="Calibri" w:cs="Times New Roman"/>
    </w:rPr>
  </w:style>
  <w:style w:type="paragraph" w:styleId="Ttulo8">
    <w:name w:val="heading 8"/>
    <w:basedOn w:val="Normal"/>
    <w:next w:val="Normal"/>
    <w:qFormat/>
    <w:rsid w:val="00267A6D"/>
    <w:pPr>
      <w:numPr>
        <w:ilvl w:val="7"/>
        <w:numId w:val="1"/>
      </w:numPr>
      <w:suppressAutoHyphens w:val="0"/>
      <w:spacing w:before="240" w:after="60"/>
      <w:outlineLvl w:val="7"/>
    </w:pPr>
    <w:rPr>
      <w:i/>
      <w:iCs/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67A6D"/>
  </w:style>
  <w:style w:type="character" w:customStyle="1" w:styleId="Ttulo2Char">
    <w:name w:val="Título 2 Char"/>
    <w:uiPriority w:val="9"/>
    <w:rsid w:val="00267A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267A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267A6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Nmerodepgina">
    <w:name w:val="page number"/>
    <w:basedOn w:val="Fontepargpadro1"/>
    <w:semiHidden/>
    <w:rsid w:val="00267A6D"/>
  </w:style>
  <w:style w:type="character" w:customStyle="1" w:styleId="CabealhoChar">
    <w:name w:val="Cabeçalho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uiPriority w:val="99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rsid w:val="00267A6D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uiPriority w:val="99"/>
    <w:rsid w:val="00267A6D"/>
    <w:rPr>
      <w:color w:val="0000FF"/>
      <w:u w:val="single"/>
    </w:rPr>
  </w:style>
  <w:style w:type="character" w:customStyle="1" w:styleId="skypepnhmark">
    <w:name w:val="skype_pnh_mark"/>
    <w:rsid w:val="00267A6D"/>
    <w:rPr>
      <w:vanish/>
    </w:rPr>
  </w:style>
  <w:style w:type="character" w:customStyle="1" w:styleId="skypepnhprintcontainer">
    <w:name w:val="skype_pnh_print_container"/>
    <w:basedOn w:val="Fontepargpadro1"/>
    <w:rsid w:val="00267A6D"/>
  </w:style>
  <w:style w:type="character" w:customStyle="1" w:styleId="skypepnhcontainer">
    <w:name w:val="skype_pnh_container"/>
    <w:basedOn w:val="Fontepargpadro1"/>
    <w:rsid w:val="00267A6D"/>
  </w:style>
  <w:style w:type="character" w:customStyle="1" w:styleId="skypepnhleftspan">
    <w:name w:val="skype_pnh_left_span"/>
    <w:basedOn w:val="Fontepargpadro1"/>
    <w:rsid w:val="00267A6D"/>
  </w:style>
  <w:style w:type="character" w:customStyle="1" w:styleId="skypepnhdropartspan">
    <w:name w:val="skype_pnh_dropart_span"/>
    <w:basedOn w:val="Fontepargpadro1"/>
    <w:rsid w:val="00267A6D"/>
  </w:style>
  <w:style w:type="character" w:customStyle="1" w:styleId="skypepnhdropartflagspan">
    <w:name w:val="skype_pnh_dropart_flag_span"/>
    <w:basedOn w:val="Fontepargpadro1"/>
    <w:rsid w:val="00267A6D"/>
  </w:style>
  <w:style w:type="character" w:customStyle="1" w:styleId="skypepnhtextspan">
    <w:name w:val="skype_pnh_text_span"/>
    <w:basedOn w:val="Fontepargpadro1"/>
    <w:rsid w:val="00267A6D"/>
  </w:style>
  <w:style w:type="character" w:customStyle="1" w:styleId="skypepnhrightspan">
    <w:name w:val="skype_pnh_right_span"/>
    <w:basedOn w:val="Fontepargpadro1"/>
    <w:rsid w:val="00267A6D"/>
  </w:style>
  <w:style w:type="paragraph" w:customStyle="1" w:styleId="Captulo">
    <w:name w:val="Capítulo"/>
    <w:basedOn w:val="Normal"/>
    <w:next w:val="Corpodetexto"/>
    <w:rsid w:val="00267A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267A6D"/>
    <w:pPr>
      <w:spacing w:after="120"/>
    </w:pPr>
  </w:style>
  <w:style w:type="paragraph" w:styleId="Lista">
    <w:name w:val="List"/>
    <w:basedOn w:val="Corpodetexto"/>
    <w:semiHidden/>
    <w:rsid w:val="00267A6D"/>
    <w:rPr>
      <w:rFonts w:cs="Tahoma"/>
    </w:rPr>
  </w:style>
  <w:style w:type="paragraph" w:customStyle="1" w:styleId="Legenda1">
    <w:name w:val="Legenda1"/>
    <w:basedOn w:val="Normal"/>
    <w:rsid w:val="00267A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67A6D"/>
    <w:pPr>
      <w:suppressLineNumbers/>
    </w:pPr>
    <w:rPr>
      <w:rFonts w:cs="Tahoma"/>
    </w:rPr>
  </w:style>
  <w:style w:type="paragraph" w:styleId="Cabealho">
    <w:name w:val="header"/>
    <w:basedOn w:val="Normal"/>
    <w:link w:val="CabealhoChar1"/>
    <w:rsid w:val="00267A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uiPriority w:val="99"/>
    <w:rsid w:val="00267A6D"/>
    <w:pPr>
      <w:tabs>
        <w:tab w:val="center" w:pos="4419"/>
        <w:tab w:val="right" w:pos="8838"/>
      </w:tabs>
    </w:pPr>
  </w:style>
  <w:style w:type="paragraph" w:customStyle="1" w:styleId="ecmsonormal">
    <w:name w:val="ec_msonormal"/>
    <w:basedOn w:val="Normal"/>
    <w:rsid w:val="00267A6D"/>
    <w:pPr>
      <w:suppressAutoHyphens w:val="0"/>
      <w:spacing w:after="324"/>
    </w:pPr>
  </w:style>
  <w:style w:type="paragraph" w:styleId="NormalWeb">
    <w:name w:val="Normal (Web)"/>
    <w:basedOn w:val="Normal"/>
    <w:uiPriority w:val="99"/>
    <w:rsid w:val="00267A6D"/>
    <w:pPr>
      <w:suppressAutoHyphens w:val="0"/>
      <w:spacing w:before="280" w:after="280"/>
    </w:pPr>
  </w:style>
  <w:style w:type="paragraph" w:customStyle="1" w:styleId="Contedodoquadro">
    <w:name w:val="Conteúdo do quadro"/>
    <w:basedOn w:val="Corpodetexto"/>
    <w:rsid w:val="00267A6D"/>
  </w:style>
  <w:style w:type="paragraph" w:customStyle="1" w:styleId="Contedodatabela">
    <w:name w:val="Conteúdo da tabela"/>
    <w:basedOn w:val="Normal"/>
    <w:rsid w:val="00267A6D"/>
    <w:pPr>
      <w:suppressLineNumbers/>
    </w:pPr>
  </w:style>
  <w:style w:type="paragraph" w:customStyle="1" w:styleId="Ttulodatabela">
    <w:name w:val="Título da tabela"/>
    <w:basedOn w:val="Contedodatabela"/>
    <w:rsid w:val="00267A6D"/>
    <w:pPr>
      <w:jc w:val="center"/>
    </w:pPr>
    <w:rPr>
      <w:b/>
      <w:bCs/>
    </w:rPr>
  </w:style>
  <w:style w:type="paragraph" w:customStyle="1" w:styleId="ecxmsonormal">
    <w:name w:val="ecxmsonormal"/>
    <w:basedOn w:val="Normal"/>
    <w:rsid w:val="00C4605E"/>
    <w:pPr>
      <w:suppressAutoHyphens w:val="0"/>
      <w:spacing w:after="324"/>
    </w:pPr>
    <w:rPr>
      <w:rFonts w:cs="Times New Roman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1873B8"/>
  </w:style>
  <w:style w:type="table" w:styleId="Tabelacomgrade">
    <w:name w:val="Table Grid"/>
    <w:basedOn w:val="Tabelanormal"/>
    <w:uiPriority w:val="59"/>
    <w:rsid w:val="00187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61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nfase">
    <w:name w:val="Emphasis"/>
    <w:uiPriority w:val="20"/>
    <w:qFormat/>
    <w:rsid w:val="00B8343D"/>
    <w:rPr>
      <w:i/>
      <w:iCs/>
    </w:rPr>
  </w:style>
  <w:style w:type="character" w:customStyle="1" w:styleId="prs">
    <w:name w:val="prs"/>
    <w:basedOn w:val="Fontepargpadro"/>
    <w:rsid w:val="00B8343D"/>
  </w:style>
  <w:style w:type="character" w:customStyle="1" w:styleId="CabealhoChar1">
    <w:name w:val="Cabeçalho Char1"/>
    <w:link w:val="Cabealho"/>
    <w:rsid w:val="00C92964"/>
    <w:rPr>
      <w:rFonts w:cs="Calibri"/>
      <w:sz w:val="24"/>
      <w:szCs w:val="24"/>
      <w:lang w:val="pt-BR" w:eastAsia="ar-SA" w:bidi="ar-SA"/>
    </w:rPr>
  </w:style>
  <w:style w:type="character" w:styleId="Forte">
    <w:name w:val="Strong"/>
    <w:uiPriority w:val="22"/>
    <w:qFormat/>
    <w:rsid w:val="00901FD8"/>
    <w:rPr>
      <w:b/>
      <w:bCs/>
    </w:rPr>
  </w:style>
  <w:style w:type="character" w:customStyle="1" w:styleId="ecx582194314-23032012">
    <w:name w:val="ecx582194314-23032012"/>
    <w:basedOn w:val="Fontepargpadro"/>
    <w:rsid w:val="00901FD8"/>
  </w:style>
  <w:style w:type="paragraph" w:styleId="Textodebalo">
    <w:name w:val="Balloon Text"/>
    <w:basedOn w:val="Normal"/>
    <w:link w:val="TextodebaloChar"/>
    <w:uiPriority w:val="99"/>
    <w:semiHidden/>
    <w:unhideWhenUsed/>
    <w:rsid w:val="00F66ADD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66ADD"/>
    <w:rPr>
      <w:rFonts w:ascii="Tahoma" w:eastAsia="Calibri" w:hAnsi="Tahoma" w:cs="Tahoma"/>
      <w:sz w:val="16"/>
      <w:szCs w:val="16"/>
      <w:lang w:eastAsia="en-US"/>
    </w:rPr>
  </w:style>
  <w:style w:type="paragraph" w:customStyle="1" w:styleId="P30">
    <w:name w:val="P30"/>
    <w:basedOn w:val="Normal"/>
    <w:rsid w:val="007603A5"/>
    <w:pPr>
      <w:suppressAutoHyphens w:val="0"/>
      <w:jc w:val="both"/>
    </w:pPr>
    <w:rPr>
      <w:rFonts w:cs="Times New Roman"/>
      <w:b/>
      <w:snapToGrid w:val="0"/>
      <w:szCs w:val="20"/>
      <w:lang w:eastAsia="pt-BR"/>
    </w:rPr>
  </w:style>
  <w:style w:type="paragraph" w:styleId="Textoembloco">
    <w:name w:val="Block Text"/>
    <w:basedOn w:val="Normal"/>
    <w:rsid w:val="007603A5"/>
    <w:pPr>
      <w:suppressAutoHyphens w:val="0"/>
      <w:ind w:left="993" w:right="-1" w:hanging="567"/>
      <w:jc w:val="both"/>
    </w:pPr>
    <w:rPr>
      <w:rFonts w:cs="Times New Roman"/>
      <w:snapToGrid w:val="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64D01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5A245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estern">
    <w:name w:val="western"/>
    <w:basedOn w:val="Normal"/>
    <w:rsid w:val="005A2453"/>
    <w:pPr>
      <w:spacing w:before="280"/>
      <w:jc w:val="both"/>
    </w:pPr>
    <w:rPr>
      <w:rFonts w:ascii="Arial Unicode MS" w:eastAsia="Arial Unicode MS" w:hAnsi="Arial Unicode MS" w:cs="Arial Unicode MS"/>
    </w:rPr>
  </w:style>
  <w:style w:type="paragraph" w:styleId="Recuodecorpodetexto">
    <w:name w:val="Body Text Indent"/>
    <w:basedOn w:val="Normal"/>
    <w:link w:val="RecuodecorpodetextoChar"/>
    <w:unhideWhenUsed/>
    <w:rsid w:val="001646B6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1646B6"/>
    <w:rPr>
      <w:rFonts w:cs="Calibri"/>
      <w:sz w:val="24"/>
      <w:szCs w:val="24"/>
      <w:lang w:eastAsia="ar-SA"/>
    </w:rPr>
  </w:style>
  <w:style w:type="paragraph" w:customStyle="1" w:styleId="ydp47112971msonormal">
    <w:name w:val="ydp47112971msonormal"/>
    <w:basedOn w:val="Normal"/>
    <w:rsid w:val="0015753C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paragraph" w:customStyle="1" w:styleId="ydp7b7ddc2amsonormal">
    <w:name w:val="ydp7b7ddc2amsonormal"/>
    <w:basedOn w:val="Normal"/>
    <w:rsid w:val="00316F0A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paragraph" w:customStyle="1" w:styleId="ydp7b7ddc2amsolistparagraph">
    <w:name w:val="ydp7b7ddc2amsolistparagraph"/>
    <w:basedOn w:val="Normal"/>
    <w:rsid w:val="00316F0A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character" w:customStyle="1" w:styleId="Ttulo7Char">
    <w:name w:val="Título 7 Char"/>
    <w:link w:val="Ttulo7"/>
    <w:uiPriority w:val="9"/>
    <w:semiHidden/>
    <w:rsid w:val="00316F0A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CorpodetextoChar">
    <w:name w:val="Corpo de texto Char"/>
    <w:link w:val="Corpodetexto"/>
    <w:semiHidden/>
    <w:rsid w:val="00316F0A"/>
    <w:rPr>
      <w:rFonts w:cs="Calibri"/>
      <w:sz w:val="24"/>
      <w:szCs w:val="24"/>
      <w:lang w:eastAsia="ar-SA"/>
    </w:rPr>
  </w:style>
  <w:style w:type="paragraph" w:customStyle="1" w:styleId="textbox">
    <w:name w:val="textbox"/>
    <w:basedOn w:val="Normal"/>
    <w:rsid w:val="00316F0A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character" w:customStyle="1" w:styleId="highlight">
    <w:name w:val="highlight"/>
    <w:rsid w:val="00316F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A6D"/>
    <w:pPr>
      <w:suppressAutoHyphens/>
    </w:pPr>
    <w:rPr>
      <w:rFonts w:cs="Calibri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A2453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qFormat/>
    <w:rsid w:val="00267A6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67A6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67A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16F0A"/>
    <w:pPr>
      <w:spacing w:before="240" w:after="60"/>
      <w:outlineLvl w:val="6"/>
    </w:pPr>
    <w:rPr>
      <w:rFonts w:ascii="Calibri" w:hAnsi="Calibri" w:cs="Times New Roman"/>
    </w:rPr>
  </w:style>
  <w:style w:type="paragraph" w:styleId="Ttulo8">
    <w:name w:val="heading 8"/>
    <w:basedOn w:val="Normal"/>
    <w:next w:val="Normal"/>
    <w:qFormat/>
    <w:rsid w:val="00267A6D"/>
    <w:pPr>
      <w:numPr>
        <w:ilvl w:val="7"/>
        <w:numId w:val="1"/>
      </w:numPr>
      <w:suppressAutoHyphens w:val="0"/>
      <w:spacing w:before="240" w:after="60"/>
      <w:outlineLvl w:val="7"/>
    </w:pPr>
    <w:rPr>
      <w:i/>
      <w:iCs/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67A6D"/>
  </w:style>
  <w:style w:type="character" w:customStyle="1" w:styleId="Ttulo2Char">
    <w:name w:val="Título 2 Char"/>
    <w:uiPriority w:val="9"/>
    <w:rsid w:val="00267A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267A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267A6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Nmerodepgina">
    <w:name w:val="page number"/>
    <w:basedOn w:val="Fontepargpadro1"/>
    <w:semiHidden/>
    <w:rsid w:val="00267A6D"/>
  </w:style>
  <w:style w:type="character" w:customStyle="1" w:styleId="CabealhoChar">
    <w:name w:val="Cabeçalho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uiPriority w:val="99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rsid w:val="00267A6D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uiPriority w:val="99"/>
    <w:rsid w:val="00267A6D"/>
    <w:rPr>
      <w:color w:val="0000FF"/>
      <w:u w:val="single"/>
    </w:rPr>
  </w:style>
  <w:style w:type="character" w:customStyle="1" w:styleId="skypepnhmark">
    <w:name w:val="skype_pnh_mark"/>
    <w:rsid w:val="00267A6D"/>
    <w:rPr>
      <w:vanish/>
    </w:rPr>
  </w:style>
  <w:style w:type="character" w:customStyle="1" w:styleId="skypepnhprintcontainer">
    <w:name w:val="skype_pnh_print_container"/>
    <w:basedOn w:val="Fontepargpadro1"/>
    <w:rsid w:val="00267A6D"/>
  </w:style>
  <w:style w:type="character" w:customStyle="1" w:styleId="skypepnhcontainer">
    <w:name w:val="skype_pnh_container"/>
    <w:basedOn w:val="Fontepargpadro1"/>
    <w:rsid w:val="00267A6D"/>
  </w:style>
  <w:style w:type="character" w:customStyle="1" w:styleId="skypepnhleftspan">
    <w:name w:val="skype_pnh_left_span"/>
    <w:basedOn w:val="Fontepargpadro1"/>
    <w:rsid w:val="00267A6D"/>
  </w:style>
  <w:style w:type="character" w:customStyle="1" w:styleId="skypepnhdropartspan">
    <w:name w:val="skype_pnh_dropart_span"/>
    <w:basedOn w:val="Fontepargpadro1"/>
    <w:rsid w:val="00267A6D"/>
  </w:style>
  <w:style w:type="character" w:customStyle="1" w:styleId="skypepnhdropartflagspan">
    <w:name w:val="skype_pnh_dropart_flag_span"/>
    <w:basedOn w:val="Fontepargpadro1"/>
    <w:rsid w:val="00267A6D"/>
  </w:style>
  <w:style w:type="character" w:customStyle="1" w:styleId="skypepnhtextspan">
    <w:name w:val="skype_pnh_text_span"/>
    <w:basedOn w:val="Fontepargpadro1"/>
    <w:rsid w:val="00267A6D"/>
  </w:style>
  <w:style w:type="character" w:customStyle="1" w:styleId="skypepnhrightspan">
    <w:name w:val="skype_pnh_right_span"/>
    <w:basedOn w:val="Fontepargpadro1"/>
    <w:rsid w:val="00267A6D"/>
  </w:style>
  <w:style w:type="paragraph" w:customStyle="1" w:styleId="Captulo">
    <w:name w:val="Capítulo"/>
    <w:basedOn w:val="Normal"/>
    <w:next w:val="Corpodetexto"/>
    <w:rsid w:val="00267A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267A6D"/>
    <w:pPr>
      <w:spacing w:after="120"/>
    </w:pPr>
  </w:style>
  <w:style w:type="paragraph" w:styleId="Lista">
    <w:name w:val="List"/>
    <w:basedOn w:val="Corpodetexto"/>
    <w:semiHidden/>
    <w:rsid w:val="00267A6D"/>
    <w:rPr>
      <w:rFonts w:cs="Tahoma"/>
    </w:rPr>
  </w:style>
  <w:style w:type="paragraph" w:customStyle="1" w:styleId="Legenda1">
    <w:name w:val="Legenda1"/>
    <w:basedOn w:val="Normal"/>
    <w:rsid w:val="00267A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67A6D"/>
    <w:pPr>
      <w:suppressLineNumbers/>
    </w:pPr>
    <w:rPr>
      <w:rFonts w:cs="Tahoma"/>
    </w:rPr>
  </w:style>
  <w:style w:type="paragraph" w:styleId="Cabealho">
    <w:name w:val="header"/>
    <w:basedOn w:val="Normal"/>
    <w:link w:val="CabealhoChar1"/>
    <w:rsid w:val="00267A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uiPriority w:val="99"/>
    <w:rsid w:val="00267A6D"/>
    <w:pPr>
      <w:tabs>
        <w:tab w:val="center" w:pos="4419"/>
        <w:tab w:val="right" w:pos="8838"/>
      </w:tabs>
    </w:pPr>
  </w:style>
  <w:style w:type="paragraph" w:customStyle="1" w:styleId="ecmsonormal">
    <w:name w:val="ec_msonormal"/>
    <w:basedOn w:val="Normal"/>
    <w:rsid w:val="00267A6D"/>
    <w:pPr>
      <w:suppressAutoHyphens w:val="0"/>
      <w:spacing w:after="324"/>
    </w:pPr>
  </w:style>
  <w:style w:type="paragraph" w:styleId="NormalWeb">
    <w:name w:val="Normal (Web)"/>
    <w:basedOn w:val="Normal"/>
    <w:uiPriority w:val="99"/>
    <w:rsid w:val="00267A6D"/>
    <w:pPr>
      <w:suppressAutoHyphens w:val="0"/>
      <w:spacing w:before="280" w:after="280"/>
    </w:pPr>
  </w:style>
  <w:style w:type="paragraph" w:customStyle="1" w:styleId="Contedodoquadro">
    <w:name w:val="Conteúdo do quadro"/>
    <w:basedOn w:val="Corpodetexto"/>
    <w:rsid w:val="00267A6D"/>
  </w:style>
  <w:style w:type="paragraph" w:customStyle="1" w:styleId="Contedodatabela">
    <w:name w:val="Conteúdo da tabela"/>
    <w:basedOn w:val="Normal"/>
    <w:rsid w:val="00267A6D"/>
    <w:pPr>
      <w:suppressLineNumbers/>
    </w:pPr>
  </w:style>
  <w:style w:type="paragraph" w:customStyle="1" w:styleId="Ttulodatabela">
    <w:name w:val="Título da tabela"/>
    <w:basedOn w:val="Contedodatabela"/>
    <w:rsid w:val="00267A6D"/>
    <w:pPr>
      <w:jc w:val="center"/>
    </w:pPr>
    <w:rPr>
      <w:b/>
      <w:bCs/>
    </w:rPr>
  </w:style>
  <w:style w:type="paragraph" w:customStyle="1" w:styleId="ecxmsonormal">
    <w:name w:val="ecxmsonormal"/>
    <w:basedOn w:val="Normal"/>
    <w:rsid w:val="00C4605E"/>
    <w:pPr>
      <w:suppressAutoHyphens w:val="0"/>
      <w:spacing w:after="324"/>
    </w:pPr>
    <w:rPr>
      <w:rFonts w:cs="Times New Roman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1873B8"/>
  </w:style>
  <w:style w:type="table" w:styleId="Tabelacomgrade">
    <w:name w:val="Table Grid"/>
    <w:basedOn w:val="Tabelanormal"/>
    <w:uiPriority w:val="59"/>
    <w:rsid w:val="00187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61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nfase">
    <w:name w:val="Emphasis"/>
    <w:uiPriority w:val="20"/>
    <w:qFormat/>
    <w:rsid w:val="00B8343D"/>
    <w:rPr>
      <w:i/>
      <w:iCs/>
    </w:rPr>
  </w:style>
  <w:style w:type="character" w:customStyle="1" w:styleId="prs">
    <w:name w:val="prs"/>
    <w:basedOn w:val="Fontepargpadro"/>
    <w:rsid w:val="00B8343D"/>
  </w:style>
  <w:style w:type="character" w:customStyle="1" w:styleId="CabealhoChar1">
    <w:name w:val="Cabeçalho Char1"/>
    <w:link w:val="Cabealho"/>
    <w:rsid w:val="00C92964"/>
    <w:rPr>
      <w:rFonts w:cs="Calibri"/>
      <w:sz w:val="24"/>
      <w:szCs w:val="24"/>
      <w:lang w:val="pt-BR" w:eastAsia="ar-SA" w:bidi="ar-SA"/>
    </w:rPr>
  </w:style>
  <w:style w:type="character" w:styleId="Forte">
    <w:name w:val="Strong"/>
    <w:uiPriority w:val="22"/>
    <w:qFormat/>
    <w:rsid w:val="00901FD8"/>
    <w:rPr>
      <w:b/>
      <w:bCs/>
    </w:rPr>
  </w:style>
  <w:style w:type="character" w:customStyle="1" w:styleId="ecx582194314-23032012">
    <w:name w:val="ecx582194314-23032012"/>
    <w:basedOn w:val="Fontepargpadro"/>
    <w:rsid w:val="00901FD8"/>
  </w:style>
  <w:style w:type="paragraph" w:styleId="Textodebalo">
    <w:name w:val="Balloon Text"/>
    <w:basedOn w:val="Normal"/>
    <w:link w:val="TextodebaloChar"/>
    <w:uiPriority w:val="99"/>
    <w:semiHidden/>
    <w:unhideWhenUsed/>
    <w:rsid w:val="00F66ADD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66ADD"/>
    <w:rPr>
      <w:rFonts w:ascii="Tahoma" w:eastAsia="Calibri" w:hAnsi="Tahoma" w:cs="Tahoma"/>
      <w:sz w:val="16"/>
      <w:szCs w:val="16"/>
      <w:lang w:eastAsia="en-US"/>
    </w:rPr>
  </w:style>
  <w:style w:type="paragraph" w:customStyle="1" w:styleId="P30">
    <w:name w:val="P30"/>
    <w:basedOn w:val="Normal"/>
    <w:rsid w:val="007603A5"/>
    <w:pPr>
      <w:suppressAutoHyphens w:val="0"/>
      <w:jc w:val="both"/>
    </w:pPr>
    <w:rPr>
      <w:rFonts w:cs="Times New Roman"/>
      <w:b/>
      <w:snapToGrid w:val="0"/>
      <w:szCs w:val="20"/>
      <w:lang w:eastAsia="pt-BR"/>
    </w:rPr>
  </w:style>
  <w:style w:type="paragraph" w:styleId="Textoembloco">
    <w:name w:val="Block Text"/>
    <w:basedOn w:val="Normal"/>
    <w:rsid w:val="007603A5"/>
    <w:pPr>
      <w:suppressAutoHyphens w:val="0"/>
      <w:ind w:left="993" w:right="-1" w:hanging="567"/>
      <w:jc w:val="both"/>
    </w:pPr>
    <w:rPr>
      <w:rFonts w:cs="Times New Roman"/>
      <w:snapToGrid w:val="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64D01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5A245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estern">
    <w:name w:val="western"/>
    <w:basedOn w:val="Normal"/>
    <w:rsid w:val="005A2453"/>
    <w:pPr>
      <w:spacing w:before="280"/>
      <w:jc w:val="both"/>
    </w:pPr>
    <w:rPr>
      <w:rFonts w:ascii="Arial Unicode MS" w:eastAsia="Arial Unicode MS" w:hAnsi="Arial Unicode MS" w:cs="Arial Unicode MS"/>
    </w:rPr>
  </w:style>
  <w:style w:type="paragraph" w:styleId="Recuodecorpodetexto">
    <w:name w:val="Body Text Indent"/>
    <w:basedOn w:val="Normal"/>
    <w:link w:val="RecuodecorpodetextoChar"/>
    <w:unhideWhenUsed/>
    <w:rsid w:val="001646B6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1646B6"/>
    <w:rPr>
      <w:rFonts w:cs="Calibri"/>
      <w:sz w:val="24"/>
      <w:szCs w:val="24"/>
      <w:lang w:eastAsia="ar-SA"/>
    </w:rPr>
  </w:style>
  <w:style w:type="paragraph" w:customStyle="1" w:styleId="ydp47112971msonormal">
    <w:name w:val="ydp47112971msonormal"/>
    <w:basedOn w:val="Normal"/>
    <w:rsid w:val="0015753C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paragraph" w:customStyle="1" w:styleId="ydp7b7ddc2amsonormal">
    <w:name w:val="ydp7b7ddc2amsonormal"/>
    <w:basedOn w:val="Normal"/>
    <w:rsid w:val="00316F0A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paragraph" w:customStyle="1" w:styleId="ydp7b7ddc2amsolistparagraph">
    <w:name w:val="ydp7b7ddc2amsolistparagraph"/>
    <w:basedOn w:val="Normal"/>
    <w:rsid w:val="00316F0A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character" w:customStyle="1" w:styleId="Ttulo7Char">
    <w:name w:val="Título 7 Char"/>
    <w:link w:val="Ttulo7"/>
    <w:uiPriority w:val="9"/>
    <w:semiHidden/>
    <w:rsid w:val="00316F0A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CorpodetextoChar">
    <w:name w:val="Corpo de texto Char"/>
    <w:link w:val="Corpodetexto"/>
    <w:semiHidden/>
    <w:rsid w:val="00316F0A"/>
    <w:rPr>
      <w:rFonts w:cs="Calibri"/>
      <w:sz w:val="24"/>
      <w:szCs w:val="24"/>
      <w:lang w:eastAsia="ar-SA"/>
    </w:rPr>
  </w:style>
  <w:style w:type="paragraph" w:customStyle="1" w:styleId="textbox">
    <w:name w:val="textbox"/>
    <w:basedOn w:val="Normal"/>
    <w:rsid w:val="00316F0A"/>
    <w:pPr>
      <w:suppressAutoHyphens w:val="0"/>
      <w:spacing w:before="100" w:beforeAutospacing="1" w:after="100" w:afterAutospacing="1"/>
    </w:pPr>
    <w:rPr>
      <w:rFonts w:cs="Times New Roman"/>
      <w:lang w:eastAsia="pt-BR"/>
    </w:rPr>
  </w:style>
  <w:style w:type="character" w:customStyle="1" w:styleId="highlight">
    <w:name w:val="highlight"/>
    <w:rsid w:val="00316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3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1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0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165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8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23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40888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099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561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85103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79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910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1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9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1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9564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28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1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3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459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898540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10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52380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61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687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3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4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6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96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15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3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3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5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2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45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8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53710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9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86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838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48632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80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201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06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757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51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2159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2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6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68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55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86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Ideiaup\Clientes%20-%20Gr&#225;ficos\Confedera&#231;&#227;o%20Brasileira%20de%20Ginastica\Folha%20Oficial\Folha%20Oficial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6B195-8120-4B34-8340-E1B65E137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Oficial</Template>
  <TotalTime>1</TotalTime>
  <Pages>3</Pages>
  <Words>571</Words>
  <Characters>3085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3649</CharactersWithSpaces>
  <SharedDoc>false</SharedDoc>
  <HLinks>
    <vt:vector size="12" baseType="variant">
      <vt:variant>
        <vt:i4>4784191</vt:i4>
      </vt:variant>
      <vt:variant>
        <vt:i4>3</vt:i4>
      </vt:variant>
      <vt:variant>
        <vt:i4>0</vt:i4>
      </vt:variant>
      <vt:variant>
        <vt:i4>5</vt:i4>
      </vt:variant>
      <vt:variant>
        <vt:lpwstr>mailto:catarina@cbginastica.com.br</vt:lpwstr>
      </vt:variant>
      <vt:variant>
        <vt:lpwstr/>
      </vt:variant>
      <vt:variant>
        <vt:i4>2752622</vt:i4>
      </vt:variant>
      <vt:variant>
        <vt:i4>0</vt:i4>
      </vt:variant>
      <vt:variant>
        <vt:i4>0</vt:i4>
      </vt:variant>
      <vt:variant>
        <vt:i4>5</vt:i4>
      </vt:variant>
      <vt:variant>
        <vt:lpwstr>mailto:diego_satiro@yahoo.com.br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 Moreira</dc:creator>
  <cp:lastModifiedBy>Usuário do Windows</cp:lastModifiedBy>
  <cp:revision>3</cp:revision>
  <cp:lastPrinted>2019-02-13T18:32:00Z</cp:lastPrinted>
  <dcterms:created xsi:type="dcterms:W3CDTF">2019-09-19T15:13:00Z</dcterms:created>
  <dcterms:modified xsi:type="dcterms:W3CDTF">2019-09-19T22:04:00Z</dcterms:modified>
</cp:coreProperties>
</file>