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F498D" w:rsidRDefault="00BF498D" w:rsidP="00F46F40"/>
    <w:p w:rsidR="00F46F40" w:rsidRDefault="00D03DF1" w:rsidP="00D03DF1">
      <w:pPr>
        <w:ind w:firstLine="708"/>
        <w:jc w:val="center"/>
        <w:rPr>
          <w:rFonts w:ascii="Arial" w:hAnsi="Arial" w:cs="Arial"/>
          <w:b/>
          <w:sz w:val="28"/>
        </w:rPr>
      </w:pPr>
      <w:r w:rsidRPr="00D03DF1">
        <w:rPr>
          <w:rFonts w:ascii="Arial" w:hAnsi="Arial" w:cs="Arial"/>
          <w:b/>
          <w:sz w:val="28"/>
        </w:rPr>
        <w:t xml:space="preserve">TORNEIO </w:t>
      </w:r>
      <w:r w:rsidR="001B48C0">
        <w:rPr>
          <w:rFonts w:ascii="Arial" w:hAnsi="Arial" w:cs="Arial"/>
          <w:b/>
          <w:sz w:val="28"/>
        </w:rPr>
        <w:t>REGIONAL</w:t>
      </w:r>
      <w:r w:rsidRPr="00D03DF1">
        <w:rPr>
          <w:rFonts w:ascii="Arial" w:hAnsi="Arial" w:cs="Arial"/>
          <w:b/>
          <w:sz w:val="28"/>
        </w:rPr>
        <w:t xml:space="preserve"> DE GINÁSTICA RÍTMICA – 2019</w:t>
      </w:r>
    </w:p>
    <w:p w:rsidR="00D03DF1" w:rsidRDefault="00D03DF1" w:rsidP="00D03DF1">
      <w:pPr>
        <w:ind w:firstLine="708"/>
        <w:jc w:val="center"/>
        <w:rPr>
          <w:rFonts w:ascii="Arial" w:hAnsi="Arial" w:cs="Arial"/>
          <w:i/>
        </w:rPr>
      </w:pPr>
    </w:p>
    <w:p w:rsidR="001B48C0" w:rsidRDefault="004F3C3A" w:rsidP="004F3C3A">
      <w:pPr>
        <w:ind w:firstLine="708"/>
        <w:rPr>
          <w:rFonts w:ascii="Arial" w:hAnsi="Arial" w:cs="Arial"/>
          <w:i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D5CF1" wp14:editId="35F36FAE">
                <wp:simplePos x="0" y="0"/>
                <wp:positionH relativeFrom="column">
                  <wp:posOffset>5711190</wp:posOffset>
                </wp:positionH>
                <wp:positionV relativeFrom="paragraph">
                  <wp:posOffset>176140</wp:posOffset>
                </wp:positionV>
                <wp:extent cx="1828800" cy="1828800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1914" w:rsidRPr="004B46FF" w:rsidRDefault="00971914" w:rsidP="004B46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6F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4D5CF1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449.7pt;margin-top:13.8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XXKAIAAFs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" filled="f" stroked="f">
                <v:textbox style="mso-fit-shape-to-text:t">
                  <w:txbxContent>
                    <w:p w:rsidR="00971914" w:rsidRPr="004B46FF" w:rsidRDefault="00971914" w:rsidP="004B46F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6FF"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</w:rPr>
        <w:t xml:space="preserve">Selecione a região: </w:t>
      </w:r>
      <w:r w:rsidRPr="004F3C3A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94" type="#_x0000_t75" style="width:91.95pt;height:19.95pt" o:ole="">
            <v:imagedata r:id="rId8" o:title=""/>
          </v:shape>
          <w:control r:id="rId9" w:name="OptionButton12" w:shapeid="_x0000_i1194"/>
        </w:objec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object w:dxaOrig="1440" w:dyaOrig="1440">
          <v:shape id="_x0000_i1141" type="#_x0000_t75" style="width:49.3pt;height:19.95pt" o:ole="">
            <v:imagedata r:id="rId10" o:title=""/>
          </v:shape>
          <w:control r:id="rId11" w:name="OptionButton1" w:shapeid="_x0000_i1141"/>
        </w:object>
      </w:r>
      <w:r>
        <w:rPr>
          <w:rFonts w:ascii="Arial" w:hAnsi="Arial" w:cs="Arial"/>
          <w:i/>
        </w:rPr>
        <w:object w:dxaOrig="1440" w:dyaOrig="1440">
          <v:shape id="_x0000_i1152" type="#_x0000_t75" style="width:69.2pt;height:19.95pt" o:ole="">
            <v:imagedata r:id="rId12" o:title=""/>
          </v:shape>
          <w:control r:id="rId13" w:name="OptionButton11" w:shapeid="_x0000_i1152"/>
        </w:object>
      </w:r>
      <w:r>
        <w:rPr>
          <w:rFonts w:ascii="Arial" w:hAnsi="Arial" w:cs="Arial"/>
          <w:i/>
        </w:rPr>
        <w:object w:dxaOrig="1440" w:dyaOrig="1440">
          <v:shape id="_x0000_i1192" type="#_x0000_t75" style="width:38.8pt;height:19.95pt" o:ole="">
            <v:imagedata r:id="rId14" o:title=""/>
          </v:shape>
          <w:control r:id="rId15" w:name="OptionButton13" w:shapeid="_x0000_i1192"/>
        </w:object>
      </w:r>
      <w:r>
        <w:rPr>
          <w:rFonts w:ascii="Arial" w:hAnsi="Arial" w:cs="Arial"/>
          <w:i/>
        </w:rPr>
        <w:object w:dxaOrig="1440" w:dyaOrig="1440">
          <v:shape id="_x0000_i1190" type="#_x0000_t75" style="width:60.4pt;height:19.95pt" o:ole="">
            <v:imagedata r:id="rId16" o:title=""/>
          </v:shape>
          <w:control r:id="rId17" w:name="OptionButton14" w:shapeid="_x0000_i1190"/>
        </w:object>
      </w:r>
    </w:p>
    <w:p w:rsidR="004F3C3A" w:rsidRDefault="004F3C3A" w:rsidP="00D03DF1">
      <w:pPr>
        <w:ind w:firstLine="708"/>
        <w:jc w:val="center"/>
        <w:rPr>
          <w:rFonts w:ascii="Arial" w:hAnsi="Arial" w:cs="Arial"/>
          <w:i/>
        </w:rPr>
      </w:pPr>
    </w:p>
    <w:p w:rsidR="004F3C3A" w:rsidRDefault="004F3C3A" w:rsidP="00D03DF1">
      <w:pPr>
        <w:ind w:firstLine="708"/>
        <w:jc w:val="center"/>
        <w:rPr>
          <w:rFonts w:ascii="Arial" w:hAnsi="Arial" w:cs="Arial"/>
          <w:i/>
        </w:rPr>
      </w:pPr>
    </w:p>
    <w:p w:rsidR="00FC36CA" w:rsidRDefault="00FC36CA" w:rsidP="00D03DF1">
      <w:pPr>
        <w:ind w:firstLine="708"/>
        <w:jc w:val="center"/>
        <w:rPr>
          <w:rFonts w:ascii="Arial" w:hAnsi="Arial" w:cs="Arial"/>
          <w:b/>
        </w:rPr>
      </w:pPr>
      <w:r w:rsidRPr="00FC36CA">
        <w:rPr>
          <w:rFonts w:ascii="Arial" w:hAnsi="Arial" w:cs="Arial"/>
          <w:b/>
        </w:rPr>
        <w:t>FICHA DE INSCRIÇÃO</w:t>
      </w:r>
    </w:p>
    <w:p w:rsidR="00FC36CA" w:rsidRPr="00FC36CA" w:rsidRDefault="00FC36CA" w:rsidP="00D03DF1">
      <w:pPr>
        <w:ind w:firstLine="708"/>
        <w:jc w:val="center"/>
        <w:rPr>
          <w:rFonts w:ascii="Arial" w:hAnsi="Arial" w:cs="Arial"/>
          <w:b/>
        </w:rPr>
      </w:pPr>
    </w:p>
    <w:tbl>
      <w:tblPr>
        <w:tblStyle w:val="Tabelacomgrade"/>
        <w:tblW w:w="10031" w:type="dxa"/>
        <w:jc w:val="center"/>
        <w:tblLook w:val="04A0" w:firstRow="1" w:lastRow="0" w:firstColumn="1" w:lastColumn="0" w:noHBand="0" w:noVBand="1"/>
      </w:tblPr>
      <w:tblGrid>
        <w:gridCol w:w="10031"/>
      </w:tblGrid>
      <w:tr w:rsidR="0015053C" w:rsidRPr="0015053C" w:rsidTr="00934419">
        <w:trPr>
          <w:jc w:val="center"/>
        </w:trPr>
        <w:tc>
          <w:tcPr>
            <w:tcW w:w="10031" w:type="dxa"/>
            <w:shd w:val="clear" w:color="auto" w:fill="EEC9F3"/>
            <w:vAlign w:val="center"/>
          </w:tcPr>
          <w:p w:rsidR="0015053C" w:rsidRPr="0015053C" w:rsidRDefault="0015053C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15053C">
              <w:rPr>
                <w:rFonts w:ascii="Arial" w:hAnsi="Arial" w:cs="Arial"/>
                <w:b/>
                <w:sz w:val="20"/>
                <w:szCs w:val="20"/>
              </w:rPr>
              <w:t>ENTIDADE/CLUBE</w:t>
            </w:r>
          </w:p>
        </w:tc>
      </w:tr>
      <w:tr w:rsidR="0015053C" w:rsidRPr="0015053C" w:rsidTr="00934419">
        <w:trPr>
          <w:jc w:val="center"/>
        </w:trPr>
        <w:tc>
          <w:tcPr>
            <w:tcW w:w="10031" w:type="dxa"/>
            <w:vAlign w:val="center"/>
          </w:tcPr>
          <w:p w:rsidR="0015053C" w:rsidRPr="00971914" w:rsidRDefault="0015053C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NOME DA ENTIDADE/CLUBE: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79" type="#_x0000_t75" style="width:342.3pt;height:18.3pt" o:ole="">
                  <v:imagedata r:id="rId18" o:title=""/>
                </v:shape>
                <w:control r:id="rId19" w:name="TextBox1" w:shapeid="_x0000_i1079"/>
              </w:object>
            </w:r>
          </w:p>
          <w:p w:rsidR="00934419" w:rsidRPr="00971914" w:rsidRDefault="00934419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FEDERAÇÃO: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81" type="#_x0000_t75" style="width:417.05pt;height:18.3pt" o:ole="">
                  <v:imagedata r:id="rId20" o:title=""/>
                </v:shape>
                <w:control r:id="rId21" w:name="TextBox3" w:shapeid="_x0000_i1081"/>
              </w:object>
            </w:r>
          </w:p>
          <w:p w:rsidR="00934419" w:rsidRPr="00971914" w:rsidRDefault="00934419" w:rsidP="00934419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ENDEREÇO: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83" type="#_x0000_t75" style="width:424.25pt;height:18.8pt" o:ole="">
                  <v:imagedata r:id="rId22" o:title=""/>
                </v:shape>
                <w:control r:id="rId23" w:name="TextBox2" w:shapeid="_x0000_i1083"/>
              </w:object>
            </w:r>
          </w:p>
          <w:p w:rsidR="00934419" w:rsidRPr="00971914" w:rsidRDefault="00934419" w:rsidP="00934419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CEP: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85" type="#_x0000_t75" style="width:1in;height:18.3pt" o:ole="">
                  <v:imagedata r:id="rId24" o:title=""/>
                </v:shape>
                <w:control r:id="rId25" w:name="TextBox4" w:shapeid="_x0000_i1085"/>
              </w:objec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   CIDADE: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87" type="#_x0000_t75" style="width:224.85pt;height:18.8pt" o:ole="">
                  <v:imagedata r:id="rId26" o:title=""/>
                </v:shape>
                <w:control r:id="rId27" w:name="TextBox5" w:shapeid="_x0000_i1087"/>
              </w:objec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    UF: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89" type="#_x0000_t75" style="width:80.3pt;height:18.8pt" o:ole="">
                  <v:imagedata r:id="rId28" o:title=""/>
                </v:shape>
                <w:control r:id="rId29" w:name="TextBox6" w:shapeid="_x0000_i1089"/>
              </w:object>
            </w:r>
          </w:p>
          <w:p w:rsidR="00934419" w:rsidRPr="00971914" w:rsidRDefault="00934419" w:rsidP="00934419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E-MAIL: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91" type="#_x0000_t75" style="width:224.85pt;height:18.3pt" o:ole="">
                  <v:imagedata r:id="rId30" o:title=""/>
                </v:shape>
                <w:control r:id="rId31" w:name="TextBox17" w:shapeid="_x0000_i1091"/>
              </w:object>
            </w:r>
            <w:r w:rsidR="00730873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TELEFONE: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93" type="#_x0000_t75" style="width:156.75pt;height:18.3pt" o:ole="">
                  <v:imagedata r:id="rId32" o:title=""/>
                </v:shape>
                <w:control r:id="rId33" w:name="TextBox171" w:shapeid="_x0000_i1093"/>
              </w:object>
            </w:r>
          </w:p>
          <w:p w:rsidR="00934419" w:rsidRPr="0015053C" w:rsidRDefault="00934419" w:rsidP="0015053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053C" w:rsidRPr="0015053C" w:rsidTr="00934419">
        <w:trPr>
          <w:jc w:val="center"/>
        </w:trPr>
        <w:tc>
          <w:tcPr>
            <w:tcW w:w="10031" w:type="dxa"/>
            <w:shd w:val="clear" w:color="auto" w:fill="EEC9F3"/>
            <w:vAlign w:val="center"/>
          </w:tcPr>
          <w:p w:rsidR="0015053C" w:rsidRPr="0015053C" w:rsidRDefault="00934419" w:rsidP="0093441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COMISSÃO TÉCNICA</w:t>
            </w:r>
          </w:p>
        </w:tc>
      </w:tr>
      <w:tr w:rsidR="0015053C" w:rsidRPr="0015053C" w:rsidTr="00934419">
        <w:trPr>
          <w:jc w:val="center"/>
        </w:trPr>
        <w:tc>
          <w:tcPr>
            <w:tcW w:w="10031" w:type="dxa"/>
            <w:vAlign w:val="center"/>
          </w:tcPr>
          <w:p w:rsidR="0015053C" w:rsidRPr="00971914" w:rsidRDefault="00934419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CHEFE DE DELEGAÇÃO: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95" type="#_x0000_t75" style="width:363.3pt;height:18.3pt" o:ole="">
                  <v:imagedata r:id="rId34" o:title=""/>
                </v:shape>
                <w:control r:id="rId35" w:name="TextBox18" w:shapeid="_x0000_i1095"/>
              </w:objec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34419" w:rsidRPr="00971914" w:rsidRDefault="00FC36CA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TREINADOR (A)</w:t>
            </w:r>
            <w:r w:rsidR="00934419" w:rsidRPr="00971914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73087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97" type="#_x0000_t75" style="width:403.2pt;height:18.3pt" o:ole="">
                  <v:imagedata r:id="rId36" o:title=""/>
                </v:shape>
                <w:control r:id="rId37" w:name="TextBox19" w:shapeid="_x0000_i1097"/>
              </w:objec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C36CA" w:rsidRPr="00971914" w:rsidRDefault="00FC36CA" w:rsidP="00FC36CA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TREINADOR (A):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99" type="#_x0000_t75" style="width:403.2pt;height:18.3pt" o:ole="">
                  <v:imagedata r:id="rId36" o:title=""/>
                </v:shape>
                <w:control r:id="rId38" w:name="TextBox191" w:shapeid="_x0000_i1099"/>
              </w:object>
            </w:r>
          </w:p>
          <w:p w:rsidR="00934419" w:rsidRPr="00971914" w:rsidRDefault="00FC36CA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ASSISTENTE: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101" type="#_x0000_t75" style="width:416.5pt;height:18.3pt" o:ole="">
                  <v:imagedata r:id="rId39" o:title=""/>
                </v:shape>
                <w:control r:id="rId40" w:name="TextBox11" w:shapeid="_x0000_i1101"/>
              </w:object>
            </w:r>
          </w:p>
          <w:p w:rsidR="00934419" w:rsidRPr="00971914" w:rsidRDefault="00FC36CA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ASSISTENTE: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103" type="#_x0000_t75" style="width:416.5pt;height:18.3pt" o:ole="">
                  <v:imagedata r:id="rId39" o:title=""/>
                </v:shape>
                <w:control r:id="rId41" w:name="TextBox111" w:shapeid="_x0000_i1103"/>
              </w:object>
            </w:r>
          </w:p>
          <w:p w:rsidR="00934419" w:rsidRPr="00971914" w:rsidRDefault="00934419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EQUIPE MULTIDISCIPLINAR:</w:t>
            </w:r>
            <w:r w:rsidR="00FC36CA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C36CA"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105" type="#_x0000_t75" style="width:345.6pt;height:18.3pt" o:ole="">
                  <v:imagedata r:id="rId42" o:title=""/>
                </v:shape>
                <w:control r:id="rId43" w:name="TextBox12" w:shapeid="_x0000_i1105"/>
              </w:object>
            </w:r>
          </w:p>
          <w:p w:rsidR="00FC36CA" w:rsidRPr="0015053C" w:rsidRDefault="00FC36CA" w:rsidP="00FC36CA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EQUIPE MULTIDISCIPLINAR</w:t>
            </w:r>
            <w:r w:rsidRPr="00971914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971914">
              <w:rPr>
                <w:rFonts w:ascii="Arial" w:hAnsi="Arial" w:cs="Arial"/>
                <w:sz w:val="20"/>
                <w:szCs w:val="20"/>
              </w:rPr>
              <w:object w:dxaOrig="225" w:dyaOrig="225">
                <v:shape id="_x0000_i1107" type="#_x0000_t75" style="width:345.6pt;height:18.3pt" o:ole="">
                  <v:imagedata r:id="rId42" o:title=""/>
                </v:shape>
                <w:control r:id="rId44" w:name="TextBox121" w:shapeid="_x0000_i1107"/>
              </w:object>
            </w:r>
          </w:p>
        </w:tc>
      </w:tr>
    </w:tbl>
    <w:p w:rsidR="00D03DF1" w:rsidRDefault="00D03DF1" w:rsidP="00FC36CA">
      <w:pPr>
        <w:ind w:firstLine="708"/>
        <w:rPr>
          <w:rFonts w:ascii="Arial" w:hAnsi="Arial" w:cs="Arial"/>
        </w:rPr>
      </w:pPr>
    </w:p>
    <w:p w:rsidR="00FC36CA" w:rsidRPr="00CC0B97" w:rsidRDefault="00FC36CA" w:rsidP="00FC36CA">
      <w:pPr>
        <w:ind w:firstLine="708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b/>
          <w:sz w:val="20"/>
          <w:u w:val="single"/>
        </w:rPr>
        <w:t>OBSERVAÇÕES:</w:t>
      </w:r>
    </w:p>
    <w:p w:rsidR="00FC36CA" w:rsidRPr="00CC0B97" w:rsidRDefault="00FC36CA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sz w:val="20"/>
        </w:rPr>
        <w:t>A inscrição só será válida mediante envio da digitalização da carteira do CREF dos treinadores e assistentes;</w:t>
      </w:r>
    </w:p>
    <w:p w:rsidR="00FC36CA" w:rsidRPr="00CC0B97" w:rsidRDefault="00FC36CA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sz w:val="20"/>
        </w:rPr>
        <w:t>Caso o assistente seja estudante de Educação Física, deverá ser anexado comprovante de matrícula no curso;</w:t>
      </w:r>
    </w:p>
    <w:p w:rsidR="00FC36CA" w:rsidRDefault="00FC36CA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sz w:val="20"/>
        </w:rPr>
      </w:pPr>
      <w:r w:rsidRPr="00CC0B97">
        <w:rPr>
          <w:rFonts w:ascii="Arial" w:hAnsi="Arial" w:cs="Arial"/>
          <w:sz w:val="20"/>
        </w:rPr>
        <w:t>Os membros da equipe multidisciplinar devem enviar documento comprobatório de registro em seu r</w:t>
      </w:r>
      <w:r w:rsidR="00DF7BF3">
        <w:rPr>
          <w:rFonts w:ascii="Arial" w:hAnsi="Arial" w:cs="Arial"/>
          <w:sz w:val="20"/>
        </w:rPr>
        <w:t>espectivo conselho profissional;</w:t>
      </w:r>
    </w:p>
    <w:p w:rsidR="00DF7BF3" w:rsidRDefault="00DF7BF3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Enviar esta ficha em formato PDF com preenchimento feito no computador.</w:t>
      </w:r>
    </w:p>
    <w:p w:rsidR="004B46FF" w:rsidRDefault="004B46FF" w:rsidP="004B46FF">
      <w:pPr>
        <w:jc w:val="both"/>
        <w:rPr>
          <w:rFonts w:ascii="Arial" w:hAnsi="Arial" w:cs="Arial"/>
          <w:sz w:val="20"/>
        </w:rPr>
      </w:pPr>
    </w:p>
    <w:p w:rsidR="004B46FF" w:rsidRDefault="004B46FF" w:rsidP="004B46FF">
      <w:pPr>
        <w:jc w:val="both"/>
        <w:rPr>
          <w:rFonts w:ascii="Arial" w:hAnsi="Arial" w:cs="Arial"/>
          <w:sz w:val="20"/>
        </w:rPr>
      </w:pPr>
    </w:p>
    <w:p w:rsidR="004B46FF" w:rsidRDefault="004B46FF" w:rsidP="004B46FF">
      <w:pPr>
        <w:jc w:val="both"/>
        <w:rPr>
          <w:rFonts w:ascii="Arial" w:hAnsi="Arial" w:cs="Arial"/>
          <w:sz w:val="20"/>
        </w:rPr>
      </w:pPr>
    </w:p>
    <w:p w:rsidR="000748B2" w:rsidRDefault="000748B2" w:rsidP="004B46FF">
      <w:pPr>
        <w:jc w:val="both"/>
        <w:rPr>
          <w:rFonts w:ascii="Arial" w:hAnsi="Arial" w:cs="Arial"/>
          <w:sz w:val="20"/>
        </w:rPr>
      </w:pPr>
    </w:p>
    <w:p w:rsidR="000748B2" w:rsidRDefault="000748B2" w:rsidP="004B46FF">
      <w:pPr>
        <w:jc w:val="both"/>
        <w:rPr>
          <w:rFonts w:ascii="Arial" w:hAnsi="Arial" w:cs="Arial"/>
          <w:sz w:val="20"/>
        </w:rPr>
      </w:pPr>
    </w:p>
    <w:p w:rsidR="004B46FF" w:rsidRPr="00CC0B97" w:rsidRDefault="004B46FF" w:rsidP="004B46FF">
      <w:pPr>
        <w:jc w:val="both"/>
        <w:rPr>
          <w:rFonts w:ascii="Arial" w:hAnsi="Arial" w:cs="Arial"/>
          <w:sz w:val="2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8"/>
        <w:gridCol w:w="3442"/>
        <w:gridCol w:w="3071"/>
      </w:tblGrid>
      <w:tr w:rsidR="004B46FF" w:rsidTr="00223703">
        <w:trPr>
          <w:jc w:val="center"/>
        </w:trPr>
        <w:tc>
          <w:tcPr>
            <w:tcW w:w="2688" w:type="dxa"/>
          </w:tcPr>
          <w:p w:rsidR="004B46FF" w:rsidRPr="004B46FF" w:rsidRDefault="004B46FF" w:rsidP="00971914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Local e data</w:t>
            </w:r>
          </w:p>
        </w:tc>
        <w:tc>
          <w:tcPr>
            <w:tcW w:w="3442" w:type="dxa"/>
          </w:tcPr>
          <w:p w:rsidR="004B46FF" w:rsidRPr="004B46FF" w:rsidRDefault="004B46FF" w:rsidP="00971914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entidade/clube</w:t>
            </w:r>
          </w:p>
        </w:tc>
        <w:tc>
          <w:tcPr>
            <w:tcW w:w="3071" w:type="dxa"/>
          </w:tcPr>
          <w:p w:rsidR="004B46FF" w:rsidRPr="004B46FF" w:rsidRDefault="004B46FF" w:rsidP="00971914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Federação</w:t>
            </w:r>
          </w:p>
        </w:tc>
      </w:tr>
    </w:tbl>
    <w:p w:rsidR="00FC36CA" w:rsidRDefault="00FC36CA" w:rsidP="00FC36CA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C0B97" w:rsidRDefault="00CC0B97" w:rsidP="00FC36CA">
      <w:pPr>
        <w:ind w:firstLine="708"/>
        <w:jc w:val="center"/>
        <w:rPr>
          <w:rFonts w:ascii="Arial" w:hAnsi="Arial" w:cs="Arial"/>
          <w:b/>
          <w:sz w:val="28"/>
        </w:rPr>
      </w:pPr>
    </w:p>
    <w:p w:rsidR="00FC36CA" w:rsidRDefault="00FC36CA" w:rsidP="00FC36CA">
      <w:pPr>
        <w:ind w:firstLine="708"/>
        <w:jc w:val="center"/>
        <w:rPr>
          <w:rFonts w:ascii="Arial" w:hAnsi="Arial" w:cs="Arial"/>
          <w:b/>
          <w:sz w:val="28"/>
        </w:rPr>
      </w:pPr>
      <w:r w:rsidRPr="00D03DF1">
        <w:rPr>
          <w:rFonts w:ascii="Arial" w:hAnsi="Arial" w:cs="Arial"/>
          <w:b/>
          <w:sz w:val="28"/>
        </w:rPr>
        <w:t xml:space="preserve">TORNEIO </w:t>
      </w:r>
      <w:r w:rsidR="003027D1">
        <w:rPr>
          <w:rFonts w:ascii="Arial" w:hAnsi="Arial" w:cs="Arial"/>
          <w:b/>
          <w:sz w:val="28"/>
        </w:rPr>
        <w:t>REG</w:t>
      </w:r>
      <w:r w:rsidRPr="00D03DF1">
        <w:rPr>
          <w:rFonts w:ascii="Arial" w:hAnsi="Arial" w:cs="Arial"/>
          <w:b/>
          <w:sz w:val="28"/>
        </w:rPr>
        <w:t>IONAL DE GINÁSTICA RÍTMICA – 2019</w:t>
      </w:r>
    </w:p>
    <w:p w:rsidR="00FC36CA" w:rsidRDefault="00FC36CA" w:rsidP="00FC36CA">
      <w:pPr>
        <w:ind w:firstLine="708"/>
        <w:jc w:val="center"/>
        <w:rPr>
          <w:rFonts w:ascii="Arial" w:hAnsi="Arial" w:cs="Arial"/>
          <w:i/>
        </w:rPr>
      </w:pPr>
    </w:p>
    <w:p w:rsidR="004F3C3A" w:rsidRDefault="004F3C3A" w:rsidP="00FC36CA">
      <w:pPr>
        <w:ind w:firstLine="708"/>
        <w:jc w:val="center"/>
        <w:rPr>
          <w:rFonts w:ascii="Arial" w:hAnsi="Arial" w:cs="Arial"/>
          <w:i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F7E0B0" wp14:editId="7173AFBA">
                <wp:simplePos x="0" y="0"/>
                <wp:positionH relativeFrom="column">
                  <wp:posOffset>5718175</wp:posOffset>
                </wp:positionH>
                <wp:positionV relativeFrom="paragraph">
                  <wp:posOffset>104873</wp:posOffset>
                </wp:positionV>
                <wp:extent cx="1828800" cy="18288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1914" w:rsidRPr="004B46FF" w:rsidRDefault="00971914" w:rsidP="004B46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6F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7E0B0" id="Caixa de texto 10" o:spid="_x0000_s1027" type="#_x0000_t202" style="position:absolute;left:0;text-align:left;margin-left:450.25pt;margin-top:8.2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" filled="f" stroked="f">
                <v:textbox style="mso-fit-shape-to-text:t">
                  <w:txbxContent>
                    <w:p w:rsidR="00971914" w:rsidRPr="004B46FF" w:rsidRDefault="00971914" w:rsidP="004B46F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6FF"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</w:rPr>
        <w:t xml:space="preserve">Selecione a região: </w:t>
      </w:r>
      <w:r w:rsidRPr="004F3C3A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object w:dxaOrig="1440" w:dyaOrig="1440">
          <v:shape id="_x0000_i1204" type="#_x0000_t75" style="width:91.95pt;height:19.95pt" o:ole="">
            <v:imagedata r:id="rId8" o:title=""/>
          </v:shape>
          <w:control r:id="rId45" w:name="OptionButton121" w:shapeid="_x0000_i1204"/>
        </w:objec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object w:dxaOrig="1440" w:dyaOrig="1440">
          <v:shape id="_x0000_i1203" type="#_x0000_t75" style="width:49.3pt;height:19.95pt" o:ole="">
            <v:imagedata r:id="rId46" o:title=""/>
          </v:shape>
          <w:control r:id="rId47" w:name="OptionButton15" w:shapeid="_x0000_i1203"/>
        </w:object>
      </w:r>
      <w:r>
        <w:rPr>
          <w:rFonts w:ascii="Arial" w:hAnsi="Arial" w:cs="Arial"/>
          <w:i/>
        </w:rPr>
        <w:object w:dxaOrig="1440" w:dyaOrig="1440">
          <v:shape id="_x0000_i1202" type="#_x0000_t75" style="width:69.2pt;height:19.95pt" o:ole="">
            <v:imagedata r:id="rId12" o:title=""/>
          </v:shape>
          <w:control r:id="rId48" w:name="OptionButton111" w:shapeid="_x0000_i1202"/>
        </w:object>
      </w:r>
      <w:r>
        <w:rPr>
          <w:rFonts w:ascii="Arial" w:hAnsi="Arial" w:cs="Arial"/>
          <w:i/>
        </w:rPr>
        <w:object w:dxaOrig="1440" w:dyaOrig="1440">
          <v:shape id="_x0000_i1201" type="#_x0000_t75" style="width:38.8pt;height:19.95pt" o:ole="">
            <v:imagedata r:id="rId14" o:title=""/>
          </v:shape>
          <w:control r:id="rId49" w:name="OptionButton131" w:shapeid="_x0000_i1201"/>
        </w:object>
      </w:r>
      <w:r>
        <w:rPr>
          <w:rFonts w:ascii="Arial" w:hAnsi="Arial" w:cs="Arial"/>
          <w:i/>
        </w:rPr>
        <w:object w:dxaOrig="1440" w:dyaOrig="1440">
          <v:shape id="_x0000_i1200" type="#_x0000_t75" style="width:60.4pt;height:19.95pt" o:ole="">
            <v:imagedata r:id="rId16" o:title=""/>
          </v:shape>
          <w:control r:id="rId50" w:name="OptionButton141" w:shapeid="_x0000_i1200"/>
        </w:object>
      </w:r>
    </w:p>
    <w:p w:rsidR="003027D1" w:rsidRDefault="003027D1" w:rsidP="00FC36CA">
      <w:pPr>
        <w:ind w:firstLine="708"/>
        <w:jc w:val="center"/>
        <w:rPr>
          <w:rFonts w:ascii="Arial" w:hAnsi="Arial" w:cs="Arial"/>
          <w:i/>
        </w:rPr>
      </w:pPr>
    </w:p>
    <w:p w:rsidR="00FC36CA" w:rsidRDefault="00FC36CA" w:rsidP="00FC36CA">
      <w:pPr>
        <w:ind w:firstLine="708"/>
        <w:jc w:val="center"/>
        <w:rPr>
          <w:rFonts w:ascii="Arial" w:hAnsi="Arial" w:cs="Arial"/>
          <w:b/>
        </w:rPr>
      </w:pPr>
      <w:r w:rsidRPr="00FC36CA">
        <w:rPr>
          <w:rFonts w:ascii="Arial" w:hAnsi="Arial" w:cs="Arial"/>
          <w:b/>
        </w:rPr>
        <w:t>FICHA DE INSCRIÇÃO</w:t>
      </w:r>
    </w:p>
    <w:p w:rsidR="00FC36CA" w:rsidRDefault="00FC36CA" w:rsidP="00FC36CA">
      <w:pPr>
        <w:ind w:left="426"/>
        <w:jc w:val="both"/>
        <w:rPr>
          <w:rFonts w:ascii="Arial" w:hAnsi="Arial" w:cs="Arial"/>
        </w:rPr>
      </w:pPr>
    </w:p>
    <w:tbl>
      <w:tblPr>
        <w:tblStyle w:val="Tabelacomgrade"/>
        <w:tblW w:w="9384" w:type="dxa"/>
        <w:jc w:val="center"/>
        <w:tblLook w:val="04A0" w:firstRow="1" w:lastRow="0" w:firstColumn="1" w:lastColumn="0" w:noHBand="0" w:noVBand="1"/>
      </w:tblPr>
      <w:tblGrid>
        <w:gridCol w:w="564"/>
        <w:gridCol w:w="3705"/>
        <w:gridCol w:w="1174"/>
        <w:gridCol w:w="1416"/>
        <w:gridCol w:w="805"/>
        <w:gridCol w:w="1720"/>
      </w:tblGrid>
      <w:tr w:rsidR="00CC0B97" w:rsidRPr="00FC36CA" w:rsidTr="00CC0B97">
        <w:trPr>
          <w:trHeight w:val="267"/>
          <w:jc w:val="center"/>
        </w:trPr>
        <w:tc>
          <w:tcPr>
            <w:tcW w:w="9384" w:type="dxa"/>
            <w:gridSpan w:val="6"/>
            <w:shd w:val="clear" w:color="auto" w:fill="EEC9F3"/>
          </w:tcPr>
          <w:p w:rsidR="00CC0B97" w:rsidRPr="00FC36CA" w:rsidRDefault="00CC0B97" w:rsidP="0070338C">
            <w:pPr>
              <w:spacing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GINASTAS - INDIVIDUAL</w:t>
            </w:r>
          </w:p>
        </w:tc>
      </w:tr>
      <w:tr w:rsidR="00CC0B97" w:rsidRPr="00FC36CA" w:rsidTr="00CC0B97">
        <w:trPr>
          <w:trHeight w:val="267"/>
          <w:jc w:val="center"/>
        </w:trPr>
        <w:tc>
          <w:tcPr>
            <w:tcW w:w="564" w:type="dxa"/>
          </w:tcPr>
          <w:p w:rsidR="00CC0B97" w:rsidRPr="00FC36CA" w:rsidRDefault="00CC0B97" w:rsidP="0070338C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DATA NASC.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C0B97">
              <w:rPr>
                <w:rFonts w:ascii="Arial" w:hAnsi="Arial" w:cs="Arial"/>
                <w:sz w:val="10"/>
                <w:szCs w:val="16"/>
              </w:rPr>
              <w:t>(</w:t>
            </w:r>
            <w:r>
              <w:rPr>
                <w:rFonts w:ascii="Arial" w:hAnsi="Arial" w:cs="Arial"/>
                <w:sz w:val="10"/>
                <w:szCs w:val="16"/>
              </w:rPr>
              <w:t>DD/MM/AAAA</w:t>
            </w:r>
            <w:r w:rsidRPr="00CC0B97">
              <w:rPr>
                <w:rFonts w:ascii="Arial" w:hAnsi="Arial" w:cs="Arial"/>
                <w:sz w:val="10"/>
                <w:szCs w:val="16"/>
              </w:rPr>
              <w:t>)</w:t>
            </w: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CATEGORIA</w:t>
            </w: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NÍVEL</w:t>
            </w:r>
          </w:p>
        </w:tc>
        <w:tc>
          <w:tcPr>
            <w:tcW w:w="1720" w:type="dxa"/>
            <w:vAlign w:val="center"/>
          </w:tcPr>
          <w:p w:rsidR="00CC0B97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MÚSICA COM PALAVRAS </w:t>
            </w:r>
          </w:p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10"/>
                <w:szCs w:val="20"/>
              </w:rPr>
              <w:t>(Escreva</w:t>
            </w:r>
            <w:r w:rsidRPr="00CC0B97">
              <w:rPr>
                <w:rFonts w:ascii="Arial" w:hAnsi="Arial" w:cs="Arial"/>
                <w:sz w:val="10"/>
                <w:szCs w:val="20"/>
              </w:rPr>
              <w:t xml:space="preserve"> o nome do aparelho)</w:t>
            </w: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03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04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05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06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07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08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09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0748B2" w:rsidRPr="00FC36CA" w:rsidRDefault="000748B2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37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0748B2" w:rsidRPr="00FC36CA" w:rsidRDefault="000748B2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37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0748B2" w:rsidRPr="00FC36CA" w:rsidRDefault="000748B2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37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0748B2" w:rsidRPr="00FC36CA" w:rsidRDefault="000748B2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37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0748B2" w:rsidRPr="00FC36CA" w:rsidRDefault="000748B2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37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0748B2" w:rsidRPr="00FC36CA" w:rsidRDefault="000748B2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37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C0B97" w:rsidRDefault="00CC0B97" w:rsidP="00FC36CA">
      <w:pPr>
        <w:ind w:left="426"/>
        <w:jc w:val="both"/>
        <w:rPr>
          <w:rFonts w:ascii="Arial" w:hAnsi="Arial" w:cs="Arial"/>
        </w:rPr>
      </w:pPr>
    </w:p>
    <w:p w:rsidR="00CC0B97" w:rsidRPr="00CC0B97" w:rsidRDefault="00CC0B97" w:rsidP="00CC0B97">
      <w:pPr>
        <w:ind w:firstLine="708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b/>
          <w:sz w:val="20"/>
          <w:u w:val="single"/>
        </w:rPr>
        <w:t>OBSERVAÇÕES:</w:t>
      </w:r>
    </w:p>
    <w:p w:rsidR="00CC0B97" w:rsidRPr="004B46FF" w:rsidRDefault="004B46FF" w:rsidP="00CC0B97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Enviar digitalização do documento de identificação de todas as ginastas;</w:t>
      </w:r>
    </w:p>
    <w:p w:rsidR="004B46FF" w:rsidRPr="004B46FF" w:rsidRDefault="004B46FF" w:rsidP="00CC0B97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Enviar digitalização de atestado médico de todas as ginastas;</w:t>
      </w:r>
    </w:p>
    <w:p w:rsidR="00DF7BF3" w:rsidRPr="00DF7BF3" w:rsidRDefault="004B46FF" w:rsidP="00CC0B97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Anexar termo de cessão de direitos de imagem de toda a delegação</w:t>
      </w:r>
      <w:r w:rsidR="00DF7BF3">
        <w:rPr>
          <w:rFonts w:ascii="Arial" w:hAnsi="Arial" w:cs="Arial"/>
          <w:sz w:val="20"/>
        </w:rPr>
        <w:t>;</w:t>
      </w:r>
    </w:p>
    <w:p w:rsidR="004B46FF" w:rsidRPr="00DF7BF3" w:rsidRDefault="00DF7BF3" w:rsidP="00311284">
      <w:pPr>
        <w:numPr>
          <w:ilvl w:val="0"/>
          <w:numId w:val="12"/>
        </w:numPr>
        <w:ind w:left="426"/>
        <w:jc w:val="both"/>
        <w:rPr>
          <w:rFonts w:ascii="Arial" w:hAnsi="Arial" w:cs="Arial"/>
        </w:rPr>
      </w:pPr>
      <w:r w:rsidRPr="00DF7BF3">
        <w:rPr>
          <w:rFonts w:ascii="Arial" w:hAnsi="Arial" w:cs="Arial"/>
          <w:sz w:val="20"/>
        </w:rPr>
        <w:t>Enviar esta ficha em formato PDF com preenchimento feito no computador.</w:t>
      </w:r>
    </w:p>
    <w:p w:rsidR="004B46FF" w:rsidRDefault="004B46FF" w:rsidP="00FC36CA">
      <w:pPr>
        <w:ind w:left="426"/>
        <w:jc w:val="both"/>
        <w:rPr>
          <w:rFonts w:ascii="Arial" w:hAnsi="Arial" w:cs="Arial"/>
        </w:rPr>
      </w:pPr>
    </w:p>
    <w:p w:rsidR="000748B2" w:rsidRDefault="000748B2" w:rsidP="00FC36CA">
      <w:pPr>
        <w:ind w:left="426"/>
        <w:jc w:val="both"/>
        <w:rPr>
          <w:rFonts w:ascii="Arial" w:hAnsi="Arial" w:cs="Arial"/>
        </w:rPr>
      </w:pPr>
    </w:p>
    <w:p w:rsidR="000748B2" w:rsidRDefault="000748B2" w:rsidP="00FC36CA">
      <w:pPr>
        <w:ind w:left="426"/>
        <w:jc w:val="both"/>
        <w:rPr>
          <w:rFonts w:ascii="Arial" w:hAnsi="Arial" w:cs="Arial"/>
        </w:rPr>
      </w:pPr>
    </w:p>
    <w:p w:rsidR="004B46FF" w:rsidRDefault="004B46FF" w:rsidP="00FC36CA">
      <w:pPr>
        <w:ind w:left="426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8"/>
        <w:gridCol w:w="3442"/>
        <w:gridCol w:w="3071"/>
      </w:tblGrid>
      <w:tr w:rsidR="004B46FF" w:rsidTr="00223703">
        <w:trPr>
          <w:jc w:val="center"/>
        </w:trPr>
        <w:tc>
          <w:tcPr>
            <w:tcW w:w="2688" w:type="dxa"/>
          </w:tcPr>
          <w:p w:rsidR="004B46FF" w:rsidRPr="004B46FF" w:rsidRDefault="004B46FF" w:rsidP="004B46FF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Local e data</w:t>
            </w:r>
          </w:p>
        </w:tc>
        <w:tc>
          <w:tcPr>
            <w:tcW w:w="3442" w:type="dxa"/>
          </w:tcPr>
          <w:p w:rsidR="004B46FF" w:rsidRPr="004B46FF" w:rsidRDefault="004B46FF" w:rsidP="004B46FF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entidade/clube</w:t>
            </w:r>
          </w:p>
        </w:tc>
        <w:tc>
          <w:tcPr>
            <w:tcW w:w="3071" w:type="dxa"/>
          </w:tcPr>
          <w:p w:rsidR="004B46FF" w:rsidRPr="004B46FF" w:rsidRDefault="004B46FF" w:rsidP="004B46FF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Federação</w:t>
            </w:r>
          </w:p>
        </w:tc>
      </w:tr>
    </w:tbl>
    <w:p w:rsidR="000748B2" w:rsidRDefault="0061778E" w:rsidP="000748B2">
      <w:pPr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748B2" w:rsidRDefault="000748B2" w:rsidP="000748B2">
      <w:pPr>
        <w:ind w:left="426"/>
        <w:jc w:val="center"/>
        <w:rPr>
          <w:rFonts w:ascii="Arial" w:hAnsi="Arial" w:cs="Arial"/>
        </w:rPr>
      </w:pPr>
    </w:p>
    <w:p w:rsidR="000748B2" w:rsidRPr="000748B2" w:rsidRDefault="000748B2" w:rsidP="000748B2">
      <w:pPr>
        <w:ind w:left="426"/>
        <w:jc w:val="center"/>
        <w:rPr>
          <w:rFonts w:ascii="Arial" w:hAnsi="Arial" w:cs="Arial"/>
        </w:rPr>
      </w:pPr>
      <w:r w:rsidRPr="00D03DF1">
        <w:rPr>
          <w:rFonts w:ascii="Arial" w:hAnsi="Arial" w:cs="Arial"/>
          <w:b/>
          <w:sz w:val="28"/>
        </w:rPr>
        <w:t xml:space="preserve">TORNEIO </w:t>
      </w:r>
      <w:r w:rsidR="003027D1">
        <w:rPr>
          <w:rFonts w:ascii="Arial" w:hAnsi="Arial" w:cs="Arial"/>
          <w:b/>
          <w:sz w:val="28"/>
        </w:rPr>
        <w:t>REGI</w:t>
      </w:r>
      <w:r w:rsidRPr="00D03DF1">
        <w:rPr>
          <w:rFonts w:ascii="Arial" w:hAnsi="Arial" w:cs="Arial"/>
          <w:b/>
          <w:sz w:val="28"/>
        </w:rPr>
        <w:t>ONAL DE GINÁSTICA RÍTMICA – 2019</w:t>
      </w:r>
    </w:p>
    <w:p w:rsidR="000748B2" w:rsidRDefault="000748B2" w:rsidP="000748B2">
      <w:pPr>
        <w:ind w:firstLine="708"/>
        <w:jc w:val="center"/>
        <w:rPr>
          <w:rFonts w:ascii="Arial" w:hAnsi="Arial" w:cs="Arial"/>
          <w:i/>
        </w:rPr>
      </w:pPr>
    </w:p>
    <w:p w:rsidR="004F3C3A" w:rsidRDefault="004F3C3A" w:rsidP="000748B2">
      <w:pPr>
        <w:ind w:firstLine="708"/>
        <w:jc w:val="center"/>
        <w:rPr>
          <w:rFonts w:ascii="Arial" w:hAnsi="Arial" w:cs="Arial"/>
          <w:i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C86D06" wp14:editId="540B81B4">
                <wp:simplePos x="0" y="0"/>
                <wp:positionH relativeFrom="column">
                  <wp:posOffset>5697073</wp:posOffset>
                </wp:positionH>
                <wp:positionV relativeFrom="paragraph">
                  <wp:posOffset>111907</wp:posOffset>
                </wp:positionV>
                <wp:extent cx="1828800" cy="182880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48B2" w:rsidRPr="004B46FF" w:rsidRDefault="000748B2" w:rsidP="000748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6F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86D06" id="Caixa de texto 5" o:spid="_x0000_s1028" type="#_x0000_t202" style="position:absolute;left:0;text-align:left;margin-left:448.6pt;margin-top:8.8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" filled="f" stroked="f">
                <v:textbox style="mso-fit-shape-to-text:t">
                  <w:txbxContent>
                    <w:p w:rsidR="000748B2" w:rsidRPr="004B46FF" w:rsidRDefault="000748B2" w:rsidP="000748B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6FF"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</w:rPr>
        <w:t xml:space="preserve">Selecione a região: </w:t>
      </w:r>
      <w:r w:rsidRPr="004F3C3A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object w:dxaOrig="1440" w:dyaOrig="1440">
          <v:shape id="_x0000_i1214" type="#_x0000_t75" style="width:91.95pt;height:19.95pt" o:ole="">
            <v:imagedata r:id="rId8" o:title=""/>
          </v:shape>
          <w:control r:id="rId51" w:name="OptionButton122" w:shapeid="_x0000_i1214"/>
        </w:objec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object w:dxaOrig="1440" w:dyaOrig="1440">
          <v:shape id="_x0000_i1213" type="#_x0000_t75" style="width:49.3pt;height:19.95pt" o:ole="">
            <v:imagedata r:id="rId46" o:title=""/>
          </v:shape>
          <w:control r:id="rId52" w:name="OptionButton16" w:shapeid="_x0000_i1213"/>
        </w:object>
      </w:r>
      <w:r>
        <w:rPr>
          <w:rFonts w:ascii="Arial" w:hAnsi="Arial" w:cs="Arial"/>
          <w:i/>
        </w:rPr>
        <w:object w:dxaOrig="1440" w:dyaOrig="1440">
          <v:shape id="_x0000_i1212" type="#_x0000_t75" style="width:69.2pt;height:19.95pt" o:ole="">
            <v:imagedata r:id="rId12" o:title=""/>
          </v:shape>
          <w:control r:id="rId53" w:name="OptionButton112" w:shapeid="_x0000_i1212"/>
        </w:object>
      </w:r>
      <w:r>
        <w:rPr>
          <w:rFonts w:ascii="Arial" w:hAnsi="Arial" w:cs="Arial"/>
          <w:i/>
        </w:rPr>
        <w:object w:dxaOrig="1440" w:dyaOrig="1440">
          <v:shape id="_x0000_i1211" type="#_x0000_t75" style="width:38.8pt;height:19.95pt" o:ole="">
            <v:imagedata r:id="rId54" o:title=""/>
          </v:shape>
          <w:control r:id="rId55" w:name="OptionButton132" w:shapeid="_x0000_i1211"/>
        </w:object>
      </w:r>
      <w:r>
        <w:rPr>
          <w:rFonts w:ascii="Arial" w:hAnsi="Arial" w:cs="Arial"/>
          <w:i/>
        </w:rPr>
        <w:object w:dxaOrig="1440" w:dyaOrig="1440">
          <v:shape id="_x0000_i1210" type="#_x0000_t75" style="width:60.4pt;height:19.95pt" o:ole="">
            <v:imagedata r:id="rId16" o:title=""/>
          </v:shape>
          <w:control r:id="rId56" w:name="OptionButton142" w:shapeid="_x0000_i1210"/>
        </w:object>
      </w:r>
    </w:p>
    <w:p w:rsidR="003027D1" w:rsidRDefault="003027D1" w:rsidP="000748B2">
      <w:pPr>
        <w:ind w:firstLine="708"/>
        <w:jc w:val="center"/>
        <w:rPr>
          <w:rFonts w:ascii="Arial" w:hAnsi="Arial" w:cs="Arial"/>
          <w:i/>
        </w:rPr>
      </w:pPr>
    </w:p>
    <w:p w:rsidR="000748B2" w:rsidRDefault="000748B2" w:rsidP="000748B2">
      <w:pPr>
        <w:ind w:firstLine="708"/>
        <w:jc w:val="center"/>
        <w:rPr>
          <w:rFonts w:ascii="Arial" w:hAnsi="Arial" w:cs="Arial"/>
          <w:b/>
        </w:rPr>
      </w:pPr>
      <w:r w:rsidRPr="00FC36CA">
        <w:rPr>
          <w:rFonts w:ascii="Arial" w:hAnsi="Arial" w:cs="Arial"/>
          <w:b/>
        </w:rPr>
        <w:t>FICHA DE INSCRIÇÃO</w:t>
      </w: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tbl>
      <w:tblPr>
        <w:tblStyle w:val="Tabelacomgrade"/>
        <w:tblW w:w="9384" w:type="dxa"/>
        <w:jc w:val="center"/>
        <w:tblLook w:val="04A0" w:firstRow="1" w:lastRow="0" w:firstColumn="1" w:lastColumn="0" w:noHBand="0" w:noVBand="1"/>
      </w:tblPr>
      <w:tblGrid>
        <w:gridCol w:w="536"/>
        <w:gridCol w:w="3874"/>
        <w:gridCol w:w="1299"/>
        <w:gridCol w:w="1416"/>
        <w:gridCol w:w="2259"/>
      </w:tblGrid>
      <w:tr w:rsidR="000748B2" w:rsidRPr="00FC36CA" w:rsidTr="0085087B">
        <w:trPr>
          <w:trHeight w:val="267"/>
          <w:jc w:val="center"/>
        </w:trPr>
        <w:tc>
          <w:tcPr>
            <w:tcW w:w="9384" w:type="dxa"/>
            <w:gridSpan w:val="5"/>
            <w:shd w:val="clear" w:color="auto" w:fill="EEC9F3"/>
          </w:tcPr>
          <w:p w:rsidR="000748B2" w:rsidRPr="00FC36CA" w:rsidRDefault="000748B2" w:rsidP="0085087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 xml:space="preserve">GINASTAS - </w:t>
            </w:r>
            <w:r>
              <w:rPr>
                <w:rFonts w:ascii="Arial" w:hAnsi="Arial" w:cs="Arial"/>
                <w:b/>
                <w:sz w:val="20"/>
                <w:szCs w:val="20"/>
              </w:rPr>
              <w:t>CONJUNTO</w:t>
            </w:r>
          </w:p>
        </w:tc>
      </w:tr>
      <w:tr w:rsidR="000748B2" w:rsidRPr="00FC36CA" w:rsidTr="0085087B">
        <w:trPr>
          <w:trHeight w:val="267"/>
          <w:jc w:val="center"/>
        </w:trPr>
        <w:tc>
          <w:tcPr>
            <w:tcW w:w="536" w:type="dxa"/>
          </w:tcPr>
          <w:p w:rsidR="000748B2" w:rsidRPr="00FC36CA" w:rsidRDefault="000748B2" w:rsidP="008508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DATA NASC.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C0B97">
              <w:rPr>
                <w:rFonts w:ascii="Arial" w:hAnsi="Arial" w:cs="Arial"/>
                <w:sz w:val="10"/>
                <w:szCs w:val="16"/>
              </w:rPr>
              <w:t>(</w:t>
            </w:r>
            <w:r>
              <w:rPr>
                <w:rFonts w:ascii="Arial" w:hAnsi="Arial" w:cs="Arial"/>
                <w:sz w:val="10"/>
                <w:szCs w:val="16"/>
              </w:rPr>
              <w:t>DD/MM/AAAA</w:t>
            </w:r>
            <w:r w:rsidRPr="00CC0B97">
              <w:rPr>
                <w:rFonts w:ascii="Arial" w:hAnsi="Arial" w:cs="Arial"/>
                <w:sz w:val="10"/>
                <w:szCs w:val="16"/>
              </w:rPr>
              <w:t>)</w:t>
            </w:r>
          </w:p>
        </w:tc>
        <w:tc>
          <w:tcPr>
            <w:tcW w:w="141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CATEGORIA</w:t>
            </w:r>
          </w:p>
        </w:tc>
        <w:tc>
          <w:tcPr>
            <w:tcW w:w="2259" w:type="dxa"/>
            <w:vAlign w:val="center"/>
          </w:tcPr>
          <w:p w:rsidR="000748B2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MÚSICA COM PALAVRAS </w:t>
            </w:r>
          </w:p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10"/>
                <w:szCs w:val="20"/>
              </w:rPr>
              <w:t>(Marque uma das opções</w:t>
            </w:r>
            <w:r w:rsidRPr="00CC0B97">
              <w:rPr>
                <w:rFonts w:ascii="Arial" w:hAnsi="Arial" w:cs="Arial"/>
                <w:sz w:val="10"/>
                <w:szCs w:val="20"/>
              </w:rPr>
              <w:t>)</w:t>
            </w: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 w:val="restart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 w:val="restart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225" w:dyaOrig="225">
                <v:shape id="_x0000_i1109" type="#_x0000_t75" style="width:48.75pt;height:18.3pt" o:ole="">
                  <v:imagedata r:id="rId57" o:title=""/>
                </v:shape>
                <w:control r:id="rId58" w:name="OptionButton1211" w:shapeid="_x0000_i1109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225" w:dyaOrig="225">
                <v:shape id="_x0000_i1111" type="#_x0000_t75" style="width:46.5pt;height:18.3pt" o:ole="">
                  <v:imagedata r:id="rId59" o:title=""/>
                </v:shape>
                <w:control r:id="rId60" w:name="OptionButton11111" w:shapeid="_x0000_i1111"/>
              </w:object>
            </w: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03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04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05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06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07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 w:val="restart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 w:val="restart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225" w:dyaOrig="225">
                <v:shape id="_x0000_i1113" type="#_x0000_t75" style="width:48.75pt;height:18.3pt" o:ole="">
                  <v:imagedata r:id="rId57" o:title=""/>
                </v:shape>
                <w:control r:id="rId61" w:name="OptionButton123" w:shapeid="_x0000_i1113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225" w:dyaOrig="225">
                <v:shape id="_x0000_i1115" type="#_x0000_t75" style="width:46.5pt;height:18.3pt" o:ole="">
                  <v:imagedata r:id="rId59" o:title=""/>
                </v:shape>
                <w:control r:id="rId62" w:name="OptionButton1113" w:shapeid="_x0000_i1115"/>
              </w:object>
            </w: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08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09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 w:val="restart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 w:val="restart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225" w:dyaOrig="225">
                <v:shape id="_x0000_i1117" type="#_x0000_t75" style="width:48.75pt;height:18.3pt" o:ole="">
                  <v:imagedata r:id="rId57" o:title=""/>
                </v:shape>
                <w:control r:id="rId63" w:name="OptionButton1221" w:shapeid="_x0000_i1117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225" w:dyaOrig="225">
                <v:shape id="_x0000_i1119" type="#_x0000_t75" style="width:46.5pt;height:18.3pt" o:ole="">
                  <v:imagedata r:id="rId59" o:title=""/>
                </v:shape>
                <w:control r:id="rId64" w:name="OptionButton11121" w:shapeid="_x0000_i1119"/>
              </w:object>
            </w: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 w:val="restart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 w:val="restart"/>
            <w:vAlign w:val="center"/>
          </w:tcPr>
          <w:p w:rsidR="000748B2" w:rsidRPr="00FC36CA" w:rsidRDefault="000748B2" w:rsidP="000748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225" w:dyaOrig="225">
                <v:shape id="_x0000_i1121" type="#_x0000_t75" style="width:48.75pt;height:18.3pt" o:ole="">
                  <v:imagedata r:id="rId57" o:title=""/>
                </v:shape>
                <w:control r:id="rId65" w:name="OptionButton12211" w:shapeid="_x0000_i1121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225" w:dyaOrig="225">
                <v:shape id="_x0000_i1123" type="#_x0000_t75" style="width:46.5pt;height:18.3pt" o:ole="">
                  <v:imagedata r:id="rId59" o:title=""/>
                </v:shape>
                <w:control r:id="rId66" w:name="OptionButton111211" w:shapeid="_x0000_i1123"/>
              </w:object>
            </w: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Pr="00CC0B97" w:rsidRDefault="000748B2" w:rsidP="000748B2">
      <w:pPr>
        <w:ind w:firstLine="708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b/>
          <w:sz w:val="20"/>
          <w:u w:val="single"/>
        </w:rPr>
        <w:t>OBSERVAÇÕES:</w:t>
      </w:r>
    </w:p>
    <w:p w:rsidR="000748B2" w:rsidRPr="004B46FF" w:rsidRDefault="000748B2" w:rsidP="000748B2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Enviar digitalização do documento de identificação de todas as ginastas;</w:t>
      </w:r>
    </w:p>
    <w:p w:rsidR="000748B2" w:rsidRPr="004B46FF" w:rsidRDefault="000748B2" w:rsidP="000748B2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Enviar digitalização de atestado médico de todas as ginastas;</w:t>
      </w:r>
    </w:p>
    <w:p w:rsidR="00DF7BF3" w:rsidRPr="00DF7BF3" w:rsidRDefault="000748B2" w:rsidP="000748B2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Anexar termo de cessão de direitos de imagem de toda a delegação</w:t>
      </w:r>
      <w:r w:rsidR="00DF7BF3">
        <w:rPr>
          <w:rFonts w:ascii="Arial" w:hAnsi="Arial" w:cs="Arial"/>
          <w:sz w:val="20"/>
        </w:rPr>
        <w:t>;</w:t>
      </w:r>
    </w:p>
    <w:p w:rsidR="000748B2" w:rsidRPr="00DF7BF3" w:rsidRDefault="00DF7BF3" w:rsidP="00DF7BF3">
      <w:pPr>
        <w:numPr>
          <w:ilvl w:val="0"/>
          <w:numId w:val="12"/>
        </w:numPr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Enviar esta ficha em formato PDF com preenchimento feito no computador.</w:t>
      </w: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DF7BF3" w:rsidRDefault="00DF7BF3" w:rsidP="000748B2">
      <w:pPr>
        <w:ind w:left="426"/>
        <w:jc w:val="both"/>
        <w:rPr>
          <w:rFonts w:ascii="Arial" w:hAnsi="Arial" w:cs="Arial"/>
        </w:rPr>
      </w:pPr>
    </w:p>
    <w:p w:rsidR="00DF7BF3" w:rsidRDefault="00DF7BF3" w:rsidP="000748B2">
      <w:pPr>
        <w:ind w:left="426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8"/>
        <w:gridCol w:w="3442"/>
        <w:gridCol w:w="3071"/>
      </w:tblGrid>
      <w:tr w:rsidR="000748B2" w:rsidTr="0085087B">
        <w:trPr>
          <w:jc w:val="center"/>
        </w:trPr>
        <w:tc>
          <w:tcPr>
            <w:tcW w:w="2688" w:type="dxa"/>
          </w:tcPr>
          <w:p w:rsidR="000748B2" w:rsidRPr="004B46FF" w:rsidRDefault="000748B2" w:rsidP="0085087B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Local e data</w:t>
            </w:r>
          </w:p>
        </w:tc>
        <w:tc>
          <w:tcPr>
            <w:tcW w:w="3442" w:type="dxa"/>
          </w:tcPr>
          <w:p w:rsidR="000748B2" w:rsidRPr="004B46FF" w:rsidRDefault="000748B2" w:rsidP="0085087B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entidade/clube</w:t>
            </w:r>
          </w:p>
        </w:tc>
        <w:tc>
          <w:tcPr>
            <w:tcW w:w="3071" w:type="dxa"/>
          </w:tcPr>
          <w:p w:rsidR="000748B2" w:rsidRPr="004B46FF" w:rsidRDefault="000748B2" w:rsidP="0085087B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Federação</w:t>
            </w:r>
          </w:p>
        </w:tc>
      </w:tr>
    </w:tbl>
    <w:p w:rsidR="000748B2" w:rsidRDefault="000748B2">
      <w:pPr>
        <w:suppressAutoHyphens w:val="0"/>
        <w:rPr>
          <w:rFonts w:ascii="Arial" w:hAnsi="Arial" w:cs="Arial"/>
          <w:b/>
          <w:sz w:val="28"/>
        </w:rPr>
      </w:pPr>
    </w:p>
    <w:p w:rsidR="000748B2" w:rsidRDefault="000748B2">
      <w:pPr>
        <w:suppressAutoHyphens w:val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0748B2" w:rsidRDefault="000748B2" w:rsidP="0061778E">
      <w:pPr>
        <w:ind w:firstLine="708"/>
        <w:jc w:val="center"/>
        <w:rPr>
          <w:rFonts w:ascii="Arial" w:hAnsi="Arial" w:cs="Arial"/>
          <w:b/>
          <w:sz w:val="28"/>
        </w:rPr>
      </w:pPr>
    </w:p>
    <w:p w:rsidR="0061778E" w:rsidRDefault="0061778E" w:rsidP="0061778E">
      <w:pPr>
        <w:ind w:firstLine="708"/>
        <w:jc w:val="center"/>
        <w:rPr>
          <w:rFonts w:ascii="Arial" w:hAnsi="Arial" w:cs="Arial"/>
          <w:b/>
          <w:sz w:val="28"/>
        </w:rPr>
      </w:pPr>
      <w:r w:rsidRPr="00D03DF1">
        <w:rPr>
          <w:rFonts w:ascii="Arial" w:hAnsi="Arial" w:cs="Arial"/>
          <w:b/>
          <w:sz w:val="28"/>
        </w:rPr>
        <w:t xml:space="preserve">TORNEIO </w:t>
      </w:r>
      <w:r w:rsidR="003027D1">
        <w:rPr>
          <w:rFonts w:ascii="Arial" w:hAnsi="Arial" w:cs="Arial"/>
          <w:b/>
          <w:sz w:val="28"/>
        </w:rPr>
        <w:t>REGIONAL</w:t>
      </w:r>
      <w:r w:rsidRPr="00D03DF1">
        <w:rPr>
          <w:rFonts w:ascii="Arial" w:hAnsi="Arial" w:cs="Arial"/>
          <w:b/>
          <w:sz w:val="28"/>
        </w:rPr>
        <w:t xml:space="preserve"> DE GINÁSTICA RÍTMICA – 2019</w:t>
      </w:r>
    </w:p>
    <w:p w:rsidR="004F3C3A" w:rsidRDefault="004F3C3A" w:rsidP="0061778E">
      <w:pPr>
        <w:ind w:firstLine="708"/>
        <w:jc w:val="center"/>
        <w:rPr>
          <w:rFonts w:ascii="Arial" w:hAnsi="Arial" w:cs="Arial"/>
          <w:i/>
        </w:rPr>
      </w:pPr>
    </w:p>
    <w:p w:rsidR="0061778E" w:rsidRDefault="004F3C3A" w:rsidP="0061778E">
      <w:pPr>
        <w:ind w:firstLine="708"/>
        <w:jc w:val="center"/>
        <w:rPr>
          <w:rFonts w:ascii="Arial" w:hAnsi="Arial" w:cs="Arial"/>
          <w:i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F7E0B0" wp14:editId="7173AFBA">
                <wp:simplePos x="0" y="0"/>
                <wp:positionH relativeFrom="column">
                  <wp:posOffset>5673480</wp:posOffset>
                </wp:positionH>
                <wp:positionV relativeFrom="paragraph">
                  <wp:posOffset>270852</wp:posOffset>
                </wp:positionV>
                <wp:extent cx="1828800" cy="1828800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1914" w:rsidRPr="004B46FF" w:rsidRDefault="00971914" w:rsidP="004B46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6F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7E0B0" id="Caixa de texto 11" o:spid="_x0000_s1029" type="#_x0000_t202" style="position:absolute;left:0;text-align:left;margin-left:446.75pt;margin-top:21.3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" filled="f" stroked="f">
                <v:textbox style="mso-fit-shape-to-text:t">
                  <w:txbxContent>
                    <w:p w:rsidR="00971914" w:rsidRPr="004B46FF" w:rsidRDefault="00971914" w:rsidP="004B46F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6FF"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/>
        </w:rPr>
        <w:t xml:space="preserve">Selecione a região: </w:t>
      </w:r>
      <w:r w:rsidRPr="004F3C3A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object w:dxaOrig="1440" w:dyaOrig="1440">
          <v:shape id="_x0000_i1224" type="#_x0000_t75" style="width:91.95pt;height:19.95pt" o:ole="">
            <v:imagedata r:id="rId8" o:title=""/>
          </v:shape>
          <w:control r:id="rId67" w:name="OptionButton124" w:shapeid="_x0000_i1224"/>
        </w:objec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object w:dxaOrig="1440" w:dyaOrig="1440">
          <v:shape id="_x0000_i1223" type="#_x0000_t75" style="width:49.3pt;height:19.95pt" o:ole="">
            <v:imagedata r:id="rId46" o:title=""/>
          </v:shape>
          <w:control r:id="rId68" w:name="OptionButton17" w:shapeid="_x0000_i1223"/>
        </w:object>
      </w:r>
      <w:r>
        <w:rPr>
          <w:rFonts w:ascii="Arial" w:hAnsi="Arial" w:cs="Arial"/>
          <w:i/>
        </w:rPr>
        <w:object w:dxaOrig="1440" w:dyaOrig="1440">
          <v:shape id="_x0000_i1222" type="#_x0000_t75" style="width:69.2pt;height:19.95pt" o:ole="">
            <v:imagedata r:id="rId12" o:title=""/>
          </v:shape>
          <w:control r:id="rId69" w:name="OptionButton113" w:shapeid="_x0000_i1222"/>
        </w:object>
      </w:r>
      <w:r>
        <w:rPr>
          <w:rFonts w:ascii="Arial" w:hAnsi="Arial" w:cs="Arial"/>
          <w:i/>
        </w:rPr>
        <w:object w:dxaOrig="1440" w:dyaOrig="1440">
          <v:shape id="_x0000_i1221" type="#_x0000_t75" style="width:38.8pt;height:19.95pt" o:ole="">
            <v:imagedata r:id="rId14" o:title=""/>
          </v:shape>
          <w:control r:id="rId70" w:name="OptionButton133" w:shapeid="_x0000_i1221"/>
        </w:object>
      </w:r>
      <w:r>
        <w:rPr>
          <w:rFonts w:ascii="Arial" w:hAnsi="Arial" w:cs="Arial"/>
          <w:i/>
        </w:rPr>
        <w:object w:dxaOrig="1440" w:dyaOrig="1440">
          <v:shape id="_x0000_i1220" type="#_x0000_t75" style="width:60.4pt;height:19.95pt" o:ole="">
            <v:imagedata r:id="rId16" o:title=""/>
          </v:shape>
          <w:control r:id="rId71" w:name="OptionButton143" w:shapeid="_x0000_i1220"/>
        </w:object>
      </w:r>
    </w:p>
    <w:p w:rsidR="003027D1" w:rsidRDefault="003027D1" w:rsidP="0061778E">
      <w:pPr>
        <w:ind w:firstLine="708"/>
        <w:jc w:val="center"/>
        <w:rPr>
          <w:rFonts w:ascii="Arial" w:hAnsi="Arial" w:cs="Arial"/>
          <w:i/>
        </w:rPr>
      </w:pPr>
    </w:p>
    <w:p w:rsidR="0061778E" w:rsidRPr="0061778E" w:rsidRDefault="0061778E" w:rsidP="0061778E">
      <w:pPr>
        <w:rPr>
          <w:rFonts w:ascii="Arial" w:hAnsi="Arial" w:cs="Arial"/>
        </w:rPr>
      </w:pPr>
    </w:p>
    <w:p w:rsidR="0061778E" w:rsidRDefault="0061778E" w:rsidP="0061778E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DECLARAÇÃO DE NÍVEL TÉCNICO</w:t>
      </w:r>
    </w:p>
    <w:p w:rsidR="004B46FF" w:rsidRDefault="004B46FF" w:rsidP="0061778E">
      <w:pPr>
        <w:ind w:firstLine="708"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  <w:r w:rsidRPr="004B46FF">
        <w:rPr>
          <w:rFonts w:ascii="Arial" w:hAnsi="Arial" w:cs="Arial"/>
          <w:b/>
        </w:rPr>
        <w:tab/>
      </w: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spacing w:line="360" w:lineRule="auto"/>
        <w:jc w:val="both"/>
        <w:rPr>
          <w:rFonts w:ascii="Arial" w:hAnsi="Arial" w:cs="Arial"/>
        </w:rPr>
      </w:pPr>
      <w:r w:rsidRPr="004B46FF">
        <w:rPr>
          <w:rFonts w:ascii="Arial" w:hAnsi="Arial" w:cs="Arial"/>
        </w:rPr>
        <w:t>Eu</w:t>
      </w:r>
      <w:proofErr w:type="gramStart"/>
      <w:r w:rsidRPr="004B46FF">
        <w:rPr>
          <w:rFonts w:ascii="Arial" w:hAnsi="Arial" w:cs="Arial"/>
        </w:rPr>
        <w:t>,</w:t>
      </w:r>
      <w:r w:rsidR="000748B2">
        <w:rPr>
          <w:rFonts w:ascii="Arial" w:hAnsi="Arial" w:cs="Arial"/>
        </w:rPr>
        <w:t xml:space="preserve"> </w:t>
      </w:r>
      <w:r w:rsidRPr="00971914">
        <w:rPr>
          <w:rFonts w:ascii="Arial" w:hAnsi="Arial" w:cs="Arial"/>
          <w:b/>
        </w:rPr>
        <w:object w:dxaOrig="225" w:dyaOrig="225">
          <v:shape id="_x0000_i1125" type="#_x0000_t75" style="width:312.4pt;height:18.3pt" o:ole="">
            <v:imagedata r:id="rId72" o:title=""/>
          </v:shape>
          <w:control r:id="rId73" w:name="TextBox13" w:shapeid="_x0000_i1125"/>
        </w:object>
      </w:r>
      <w:r w:rsidRPr="004B46FF">
        <w:rPr>
          <w:rFonts w:ascii="Arial" w:hAnsi="Arial" w:cs="Arial"/>
        </w:rPr>
        <w:t>,</w:t>
      </w:r>
      <w:proofErr w:type="gramEnd"/>
      <w:r w:rsidRPr="004B46FF">
        <w:rPr>
          <w:rFonts w:ascii="Arial" w:hAnsi="Arial" w:cs="Arial"/>
        </w:rPr>
        <w:t xml:space="preserve"> CREF nº</w:t>
      </w:r>
      <w:r w:rsidRPr="00971914">
        <w:rPr>
          <w:rFonts w:ascii="Arial" w:hAnsi="Arial" w:cs="Arial"/>
          <w:b/>
        </w:rPr>
        <w:object w:dxaOrig="225" w:dyaOrig="225">
          <v:shape id="_x0000_i1127" type="#_x0000_t75" style="width:70.9pt;height:18.3pt" o:ole="">
            <v:imagedata r:id="rId74" o:title=""/>
          </v:shape>
          <w:control r:id="rId75" w:name="TextBox14" w:shapeid="_x0000_i1127"/>
        </w:object>
      </w:r>
      <w:r w:rsidRPr="004B46F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CPF </w:t>
      </w:r>
      <w:r w:rsidRPr="00971914">
        <w:rPr>
          <w:rFonts w:ascii="Arial" w:hAnsi="Arial" w:cs="Arial"/>
          <w:b/>
        </w:rPr>
        <w:object w:dxaOrig="225" w:dyaOrig="225">
          <v:shape id="_x0000_i1129" type="#_x0000_t75" style="width:110.8pt;height:18.3pt" o:ole="">
            <v:imagedata r:id="rId76" o:title=""/>
          </v:shape>
          <w:control r:id="rId77" w:name="TextBox15" w:shapeid="_x0000_i1129"/>
        </w:object>
      </w:r>
      <w:r w:rsidRPr="004B46FF">
        <w:rPr>
          <w:rFonts w:ascii="Arial" w:hAnsi="Arial" w:cs="Arial"/>
        </w:rPr>
        <w:t>, treinador(a) da entidade/clube</w:t>
      </w:r>
      <w:r w:rsidR="00971914">
        <w:rPr>
          <w:rFonts w:ascii="Arial" w:hAnsi="Arial" w:cs="Arial"/>
        </w:rPr>
        <w:t xml:space="preserve"> </w:t>
      </w:r>
      <w:r w:rsidRPr="00971914">
        <w:rPr>
          <w:rFonts w:ascii="Arial" w:hAnsi="Arial" w:cs="Arial"/>
          <w:b/>
        </w:rPr>
        <w:object w:dxaOrig="225" w:dyaOrig="225">
          <v:shape id="_x0000_i1131" type="#_x0000_t75" style="width:168.4pt;height:18.3pt" o:ole="">
            <v:imagedata r:id="rId78" o:title=""/>
          </v:shape>
          <w:control r:id="rId79" w:name="TextBox16" w:shapeid="_x0000_i1131"/>
        </w:object>
      </w:r>
      <w:r>
        <w:rPr>
          <w:rFonts w:ascii="Arial" w:hAnsi="Arial" w:cs="Arial"/>
        </w:rPr>
        <w:t>, declaro que a</w:t>
      </w:r>
      <w:r w:rsidRPr="004B46FF">
        <w:rPr>
          <w:rFonts w:ascii="Arial" w:hAnsi="Arial" w:cs="Arial"/>
        </w:rPr>
        <w:t>(s) ginasta(s) inscrit</w:t>
      </w:r>
      <w:r>
        <w:rPr>
          <w:rFonts w:ascii="Arial" w:hAnsi="Arial" w:cs="Arial"/>
        </w:rPr>
        <w:t>a</w:t>
      </w:r>
      <w:r w:rsidRPr="004B46FF">
        <w:rPr>
          <w:rFonts w:ascii="Arial" w:hAnsi="Arial" w:cs="Arial"/>
        </w:rPr>
        <w:t>(s) está (</w:t>
      </w:r>
      <w:proofErr w:type="spellStart"/>
      <w:r w:rsidRPr="004B46FF">
        <w:rPr>
          <w:rFonts w:ascii="Arial" w:hAnsi="Arial" w:cs="Arial"/>
        </w:rPr>
        <w:t>ão</w:t>
      </w:r>
      <w:proofErr w:type="spellEnd"/>
      <w:r w:rsidRPr="004B46FF">
        <w:rPr>
          <w:rFonts w:ascii="Arial" w:hAnsi="Arial" w:cs="Arial"/>
        </w:rPr>
        <w:t>) de acordo com as normas, regulamentos e nível técnico compatíveis ao evento.</w:t>
      </w: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Default="004B46FF" w:rsidP="004B46FF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Data, local e a</w:t>
      </w:r>
      <w:r w:rsidRPr="004B46FF">
        <w:rPr>
          <w:rFonts w:ascii="Arial" w:hAnsi="Arial" w:cs="Arial"/>
          <w:b/>
        </w:rPr>
        <w:t xml:space="preserve">ssinatura do </w:t>
      </w:r>
      <w:r>
        <w:rPr>
          <w:rFonts w:ascii="Arial" w:hAnsi="Arial" w:cs="Arial"/>
          <w:b/>
        </w:rPr>
        <w:t>treinador</w:t>
      </w:r>
    </w:p>
    <w:p w:rsidR="00CC0B97" w:rsidRPr="0061778E" w:rsidRDefault="00CC0B97" w:rsidP="0061778E">
      <w:pPr>
        <w:rPr>
          <w:rFonts w:ascii="Arial" w:hAnsi="Arial" w:cs="Arial"/>
        </w:rPr>
      </w:pPr>
    </w:p>
    <w:sectPr w:rsidR="00CC0B97" w:rsidRPr="0061778E" w:rsidSect="00D03DF1">
      <w:headerReference w:type="default" r:id="rId80"/>
      <w:footerReference w:type="default" r:id="rId81"/>
      <w:footnotePr>
        <w:pos w:val="beneathText"/>
      </w:footnotePr>
      <w:pgSz w:w="11905" w:h="16837"/>
      <w:pgMar w:top="1134" w:right="1134" w:bottom="1134" w:left="1134" w:header="709" w:footer="5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914" w:rsidRDefault="00971914">
      <w:r>
        <w:separator/>
      </w:r>
    </w:p>
  </w:endnote>
  <w:endnote w:type="continuationSeparator" w:id="0">
    <w:p w:rsidR="00971914" w:rsidRDefault="00971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914" w:rsidRDefault="00971914" w:rsidP="00B20A17">
    <w:pPr>
      <w:pStyle w:val="Rodap"/>
      <w:pBdr>
        <w:top w:val="single" w:sz="4" w:space="0" w:color="auto"/>
      </w:pBdr>
      <w:tabs>
        <w:tab w:val="clear" w:pos="8838"/>
        <w:tab w:val="right" w:pos="9356"/>
      </w:tabs>
      <w:ind w:right="-3"/>
      <w:jc w:val="right"/>
      <w:rPr>
        <w:rFonts w:ascii="Calibri" w:hAnsi="Calibri"/>
        <w:sz w:val="16"/>
        <w:szCs w:val="18"/>
        <w:shd w:val="clear" w:color="auto" w:fill="FFFFFF"/>
      </w:rPr>
    </w:pPr>
  </w:p>
  <w:p w:rsidR="00971914" w:rsidRPr="00E04744" w:rsidRDefault="00971914" w:rsidP="00E04744">
    <w:pPr>
      <w:pStyle w:val="Rodap"/>
      <w:tabs>
        <w:tab w:val="right" w:pos="9356"/>
      </w:tabs>
      <w:ind w:right="-3"/>
      <w:rPr>
        <w:rFonts w:ascii="Calibri" w:hAnsi="Calibri"/>
        <w:sz w:val="16"/>
        <w:szCs w:val="18"/>
        <w:shd w:val="clear" w:color="auto" w:fill="FFFFFF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2913380</wp:posOffset>
          </wp:positionH>
          <wp:positionV relativeFrom="margin">
            <wp:posOffset>8710295</wp:posOffset>
          </wp:positionV>
          <wp:extent cx="3477895" cy="741680"/>
          <wp:effectExtent l="0" t="0" r="0" b="0"/>
          <wp:wrapSquare wrapText="bothSides"/>
          <wp:docPr id="1" name="Imagem 1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789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43C3">
      <w:rPr>
        <w:rFonts w:ascii="Calibri" w:hAnsi="Calibri"/>
        <w:sz w:val="16"/>
        <w:szCs w:val="18"/>
        <w:shd w:val="clear" w:color="auto" w:fill="FFFFFF"/>
      </w:rPr>
      <w:t>Av. Dr. Edézio Vieira de Melo, nº 419 - Bairro Suíssa</w:t>
    </w:r>
    <w:r w:rsidRPr="008A43C3">
      <w:rPr>
        <w:rFonts w:ascii="Calibri" w:hAnsi="Calibri"/>
        <w:sz w:val="16"/>
        <w:szCs w:val="18"/>
        <w:shd w:val="clear" w:color="auto" w:fill="FFFFFF"/>
      </w:rPr>
      <w:br/>
      <w:t xml:space="preserve">Aracaju - Sergipe - Brasil - CEP: </w:t>
    </w:r>
    <w:r w:rsidRPr="00E04744">
      <w:rPr>
        <w:rFonts w:ascii="Calibri" w:hAnsi="Calibri"/>
        <w:sz w:val="16"/>
        <w:szCs w:val="18"/>
        <w:shd w:val="clear" w:color="auto" w:fill="FFFFFF"/>
      </w:rPr>
      <w:t> </w:t>
    </w:r>
    <w:r w:rsidRPr="00E04744">
      <w:rPr>
        <w:rFonts w:ascii="Calibri" w:hAnsi="Calibri"/>
        <w:bCs/>
        <w:sz w:val="16"/>
        <w:szCs w:val="18"/>
        <w:shd w:val="clear" w:color="auto" w:fill="FFFFFF"/>
      </w:rPr>
      <w:t>49.050-240</w:t>
    </w:r>
    <w:r w:rsidRPr="00E04744">
      <w:rPr>
        <w:rFonts w:ascii="Calibri" w:hAnsi="Calibri"/>
        <w:b/>
        <w:bCs/>
        <w:sz w:val="16"/>
        <w:szCs w:val="18"/>
        <w:shd w:val="clear" w:color="auto" w:fill="FFFFFF"/>
      </w:rPr>
      <w:t> </w:t>
    </w:r>
    <w:r w:rsidRPr="008A43C3">
      <w:rPr>
        <w:rFonts w:ascii="Calibri" w:hAnsi="Calibri"/>
        <w:sz w:val="16"/>
        <w:szCs w:val="18"/>
        <w:shd w:val="clear" w:color="auto" w:fill="FFFFFF"/>
      </w:rPr>
      <w:br/>
      <w:t>Telefones: +55 (79) 3211-1206 / 3211-1207</w:t>
    </w:r>
    <w:r w:rsidRPr="008A43C3">
      <w:rPr>
        <w:rFonts w:ascii="Calibri" w:hAnsi="Calibri"/>
        <w:sz w:val="16"/>
        <w:szCs w:val="18"/>
        <w:shd w:val="clear" w:color="auto" w:fill="FFFFFF"/>
      </w:rPr>
      <w:br/>
    </w:r>
    <w:r>
      <w:rPr>
        <w:rFonts w:ascii="Calibri" w:hAnsi="Calibri"/>
        <w:sz w:val="16"/>
        <w:szCs w:val="18"/>
        <w:shd w:val="clear" w:color="auto" w:fill="FFFFFF"/>
      </w:rPr>
      <w:t>www.cbginastica.com.br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914" w:rsidRDefault="00971914">
      <w:r>
        <w:separator/>
      </w:r>
    </w:p>
  </w:footnote>
  <w:footnote w:type="continuationSeparator" w:id="0">
    <w:p w:rsidR="00971914" w:rsidRDefault="009719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914" w:rsidRDefault="00971914">
    <w:pPr>
      <w:pStyle w:val="Cabealho"/>
    </w:pPr>
    <w:r>
      <w:rPr>
        <w:rFonts w:ascii="Arial" w:hAnsi="Arial" w:cs="Arial"/>
        <w:b/>
        <w:noProof/>
        <w:sz w:val="52"/>
        <w:szCs w:val="52"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5529580</wp:posOffset>
          </wp:positionH>
          <wp:positionV relativeFrom="paragraph">
            <wp:posOffset>44450</wp:posOffset>
          </wp:positionV>
          <wp:extent cx="730885" cy="666750"/>
          <wp:effectExtent l="0" t="0" r="0" b="0"/>
          <wp:wrapThrough wrapText="bothSides">
            <wp:wrapPolygon edited="0">
              <wp:start x="3941" y="0"/>
              <wp:lineTo x="0" y="10491"/>
              <wp:lineTo x="0" y="14194"/>
              <wp:lineTo x="6193" y="20366"/>
              <wp:lineTo x="6193" y="20983"/>
              <wp:lineTo x="9008" y="20983"/>
              <wp:lineTo x="17453" y="20366"/>
              <wp:lineTo x="20831" y="17280"/>
              <wp:lineTo x="20831" y="3086"/>
              <wp:lineTo x="18016" y="1234"/>
              <wp:lineTo x="8445" y="0"/>
              <wp:lineTo x="3941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43" b="16367"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52"/>
        <w:szCs w:val="52"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161290</wp:posOffset>
          </wp:positionV>
          <wp:extent cx="1198880" cy="514350"/>
          <wp:effectExtent l="0" t="0" r="1270" b="0"/>
          <wp:wrapSquare wrapText="bothSides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1914" w:rsidRDefault="00971914">
    <w:pPr>
      <w:pStyle w:val="Cabealho"/>
    </w:pPr>
    <w:r>
      <w:rPr>
        <w:rFonts w:ascii="Arial" w:hAnsi="Arial" w:cs="Arial"/>
        <w:b/>
        <w:noProof/>
        <w:sz w:val="52"/>
        <w:szCs w:val="52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1492885</wp:posOffset>
          </wp:positionH>
          <wp:positionV relativeFrom="paragraph">
            <wp:posOffset>35560</wp:posOffset>
          </wp:positionV>
          <wp:extent cx="3788410" cy="394335"/>
          <wp:effectExtent l="0" t="0" r="2540" b="0"/>
          <wp:wrapTight wrapText="bothSides">
            <wp:wrapPolygon edited="0">
              <wp:start x="6734" y="5217"/>
              <wp:lineTo x="109" y="7304"/>
              <wp:lineTo x="109" y="16696"/>
              <wp:lineTo x="6082" y="19826"/>
              <wp:lineTo x="6734" y="19826"/>
              <wp:lineTo x="21289" y="16696"/>
              <wp:lineTo x="21506" y="8348"/>
              <wp:lineTo x="18682" y="5217"/>
              <wp:lineTo x="6734" y="5217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841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BA39A2"/>
    <w:multiLevelType w:val="hybridMultilevel"/>
    <w:tmpl w:val="5504FF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A1694"/>
    <w:multiLevelType w:val="hybridMultilevel"/>
    <w:tmpl w:val="50F078B6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06B8A"/>
    <w:multiLevelType w:val="hybridMultilevel"/>
    <w:tmpl w:val="D4D21E5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E337158"/>
    <w:multiLevelType w:val="multilevel"/>
    <w:tmpl w:val="FB22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922E3C"/>
    <w:multiLevelType w:val="hybridMultilevel"/>
    <w:tmpl w:val="34F62D20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1F5D92"/>
    <w:multiLevelType w:val="hybridMultilevel"/>
    <w:tmpl w:val="50F078B6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87A7D"/>
    <w:multiLevelType w:val="multilevel"/>
    <w:tmpl w:val="ADC25C5C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D165119"/>
    <w:multiLevelType w:val="hybridMultilevel"/>
    <w:tmpl w:val="06C2867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F6810"/>
    <w:multiLevelType w:val="hybridMultilevel"/>
    <w:tmpl w:val="DBC26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 w15:restartNumberingAfterBreak="0">
    <w:nsid w:val="60903553"/>
    <w:multiLevelType w:val="hybridMultilevel"/>
    <w:tmpl w:val="50F078B6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D04317"/>
    <w:multiLevelType w:val="hybridMultilevel"/>
    <w:tmpl w:val="F89C1A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10"/>
  </w:num>
  <w:num w:numId="6">
    <w:abstractNumId w:val="4"/>
  </w:num>
  <w:num w:numId="7">
    <w:abstractNumId w:val="2"/>
  </w:num>
  <w:num w:numId="8">
    <w:abstractNumId w:val="8"/>
  </w:num>
  <w:num w:numId="9">
    <w:abstractNumId w:val="11"/>
  </w:num>
  <w:num w:numId="10">
    <w:abstractNumId w:val="9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formsDesign/>
  <w:attachedTemplate r:id="rId1"/>
  <w:defaultTabStop w:val="708"/>
  <w:hyphenationZone w:val="425"/>
  <w:drawingGridHorizontalSpacing w:val="120"/>
  <w:drawingGridVerticalSpacing w:val="0"/>
  <w:displayHorizontalDrawingGridEvery w:val="0"/>
  <w:displayVerticalDrawingGridEvery w:val="0"/>
  <w:doNotShadeFormData/>
  <w:characterSpacingControl w:val="doNotCompress"/>
  <w:hdrShapeDefaults>
    <o:shapedefaults v:ext="edit" spidmax="921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756"/>
    <w:rsid w:val="00002E4E"/>
    <w:rsid w:val="00004727"/>
    <w:rsid w:val="00006916"/>
    <w:rsid w:val="0001173A"/>
    <w:rsid w:val="00011996"/>
    <w:rsid w:val="00012113"/>
    <w:rsid w:val="00026A80"/>
    <w:rsid w:val="00035F80"/>
    <w:rsid w:val="00042EE0"/>
    <w:rsid w:val="000540CB"/>
    <w:rsid w:val="00054825"/>
    <w:rsid w:val="000575DC"/>
    <w:rsid w:val="000608B5"/>
    <w:rsid w:val="000748B2"/>
    <w:rsid w:val="00077AE9"/>
    <w:rsid w:val="000823F4"/>
    <w:rsid w:val="00092ECC"/>
    <w:rsid w:val="00093DE7"/>
    <w:rsid w:val="00093E39"/>
    <w:rsid w:val="00097326"/>
    <w:rsid w:val="00097DE4"/>
    <w:rsid w:val="000A675F"/>
    <w:rsid w:val="000B0E23"/>
    <w:rsid w:val="000B241D"/>
    <w:rsid w:val="000B2F03"/>
    <w:rsid w:val="000B6FC8"/>
    <w:rsid w:val="000B7F0F"/>
    <w:rsid w:val="000C28C2"/>
    <w:rsid w:val="000C2DA3"/>
    <w:rsid w:val="000C5F3C"/>
    <w:rsid w:val="000C6366"/>
    <w:rsid w:val="000D74ED"/>
    <w:rsid w:val="000E0936"/>
    <w:rsid w:val="000E1076"/>
    <w:rsid w:val="000F0064"/>
    <w:rsid w:val="000F06A9"/>
    <w:rsid w:val="000F3EB2"/>
    <w:rsid w:val="000F6659"/>
    <w:rsid w:val="001038E1"/>
    <w:rsid w:val="00103A3A"/>
    <w:rsid w:val="001063AD"/>
    <w:rsid w:val="00126CF1"/>
    <w:rsid w:val="00133EFF"/>
    <w:rsid w:val="001340E7"/>
    <w:rsid w:val="00137914"/>
    <w:rsid w:val="001405F9"/>
    <w:rsid w:val="001465EC"/>
    <w:rsid w:val="0015053C"/>
    <w:rsid w:val="00163FA7"/>
    <w:rsid w:val="00170DEA"/>
    <w:rsid w:val="00171978"/>
    <w:rsid w:val="001741DA"/>
    <w:rsid w:val="00174208"/>
    <w:rsid w:val="001752D4"/>
    <w:rsid w:val="001873B8"/>
    <w:rsid w:val="00192BF3"/>
    <w:rsid w:val="001A6B74"/>
    <w:rsid w:val="001A750C"/>
    <w:rsid w:val="001B48C0"/>
    <w:rsid w:val="001B5133"/>
    <w:rsid w:val="001B5222"/>
    <w:rsid w:val="001C4126"/>
    <w:rsid w:val="001C5F3F"/>
    <w:rsid w:val="001D0934"/>
    <w:rsid w:val="001D1F26"/>
    <w:rsid w:val="001D6C96"/>
    <w:rsid w:val="001E5626"/>
    <w:rsid w:val="001E579A"/>
    <w:rsid w:val="00200EB4"/>
    <w:rsid w:val="0020123F"/>
    <w:rsid w:val="00201741"/>
    <w:rsid w:val="00201A49"/>
    <w:rsid w:val="002021EC"/>
    <w:rsid w:val="00203909"/>
    <w:rsid w:val="002059CF"/>
    <w:rsid w:val="00212E95"/>
    <w:rsid w:val="002135B2"/>
    <w:rsid w:val="00214D3C"/>
    <w:rsid w:val="00217E8B"/>
    <w:rsid w:val="00223703"/>
    <w:rsid w:val="00242051"/>
    <w:rsid w:val="00250665"/>
    <w:rsid w:val="00252C41"/>
    <w:rsid w:val="002564D8"/>
    <w:rsid w:val="00260008"/>
    <w:rsid w:val="00266A85"/>
    <w:rsid w:val="00267A6D"/>
    <w:rsid w:val="002757AD"/>
    <w:rsid w:val="00282681"/>
    <w:rsid w:val="00287B45"/>
    <w:rsid w:val="00291B99"/>
    <w:rsid w:val="002C69A3"/>
    <w:rsid w:val="002C7C79"/>
    <w:rsid w:val="002D0D9A"/>
    <w:rsid w:val="002D6756"/>
    <w:rsid w:val="002E0A53"/>
    <w:rsid w:val="002E7EF5"/>
    <w:rsid w:val="002F5DDA"/>
    <w:rsid w:val="002F7865"/>
    <w:rsid w:val="003027D1"/>
    <w:rsid w:val="00302C42"/>
    <w:rsid w:val="003139D7"/>
    <w:rsid w:val="0031428E"/>
    <w:rsid w:val="00316EF3"/>
    <w:rsid w:val="0031735D"/>
    <w:rsid w:val="00320A1C"/>
    <w:rsid w:val="00322A81"/>
    <w:rsid w:val="00322EDB"/>
    <w:rsid w:val="0033092C"/>
    <w:rsid w:val="003317A7"/>
    <w:rsid w:val="00344368"/>
    <w:rsid w:val="003455CE"/>
    <w:rsid w:val="003463BB"/>
    <w:rsid w:val="003525A0"/>
    <w:rsid w:val="003554EB"/>
    <w:rsid w:val="00363FB7"/>
    <w:rsid w:val="003657B4"/>
    <w:rsid w:val="00375F07"/>
    <w:rsid w:val="0038260B"/>
    <w:rsid w:val="00386DBE"/>
    <w:rsid w:val="003A0FE4"/>
    <w:rsid w:val="003A7AE5"/>
    <w:rsid w:val="003B2720"/>
    <w:rsid w:val="003D1242"/>
    <w:rsid w:val="003D41E9"/>
    <w:rsid w:val="003D61C5"/>
    <w:rsid w:val="004017A0"/>
    <w:rsid w:val="004059D8"/>
    <w:rsid w:val="00423878"/>
    <w:rsid w:val="004238C4"/>
    <w:rsid w:val="00434634"/>
    <w:rsid w:val="00434D63"/>
    <w:rsid w:val="0044541F"/>
    <w:rsid w:val="00447A72"/>
    <w:rsid w:val="00464644"/>
    <w:rsid w:val="00466C97"/>
    <w:rsid w:val="004712A4"/>
    <w:rsid w:val="004733A2"/>
    <w:rsid w:val="0048067F"/>
    <w:rsid w:val="00481535"/>
    <w:rsid w:val="004816E1"/>
    <w:rsid w:val="00483770"/>
    <w:rsid w:val="004840FD"/>
    <w:rsid w:val="0048515B"/>
    <w:rsid w:val="00487F56"/>
    <w:rsid w:val="004940F0"/>
    <w:rsid w:val="00495275"/>
    <w:rsid w:val="0049604E"/>
    <w:rsid w:val="004B426A"/>
    <w:rsid w:val="004B46FF"/>
    <w:rsid w:val="004B6F97"/>
    <w:rsid w:val="004C0704"/>
    <w:rsid w:val="004C0FA6"/>
    <w:rsid w:val="004C78F2"/>
    <w:rsid w:val="004D2BDB"/>
    <w:rsid w:val="004D2D6C"/>
    <w:rsid w:val="004D331E"/>
    <w:rsid w:val="004D71BD"/>
    <w:rsid w:val="004E273D"/>
    <w:rsid w:val="004E32C2"/>
    <w:rsid w:val="004F2B9B"/>
    <w:rsid w:val="004F32BD"/>
    <w:rsid w:val="004F3A61"/>
    <w:rsid w:val="004F3C3A"/>
    <w:rsid w:val="004F504E"/>
    <w:rsid w:val="004F5D13"/>
    <w:rsid w:val="00503100"/>
    <w:rsid w:val="005047E7"/>
    <w:rsid w:val="00514EFB"/>
    <w:rsid w:val="00527730"/>
    <w:rsid w:val="005305DB"/>
    <w:rsid w:val="0053123D"/>
    <w:rsid w:val="005313ED"/>
    <w:rsid w:val="0053469A"/>
    <w:rsid w:val="00535A98"/>
    <w:rsid w:val="00543406"/>
    <w:rsid w:val="00544D2D"/>
    <w:rsid w:val="005509E0"/>
    <w:rsid w:val="005574C5"/>
    <w:rsid w:val="00561274"/>
    <w:rsid w:val="005714CA"/>
    <w:rsid w:val="0057217A"/>
    <w:rsid w:val="00572443"/>
    <w:rsid w:val="0057541A"/>
    <w:rsid w:val="005808DA"/>
    <w:rsid w:val="00580AF9"/>
    <w:rsid w:val="00581FF3"/>
    <w:rsid w:val="00582D06"/>
    <w:rsid w:val="005839CC"/>
    <w:rsid w:val="005840EE"/>
    <w:rsid w:val="00587FDB"/>
    <w:rsid w:val="005A2453"/>
    <w:rsid w:val="005A2AC4"/>
    <w:rsid w:val="005A5E12"/>
    <w:rsid w:val="005B3A40"/>
    <w:rsid w:val="005C4125"/>
    <w:rsid w:val="005C5627"/>
    <w:rsid w:val="005C7F96"/>
    <w:rsid w:val="005D3F9E"/>
    <w:rsid w:val="005D7B5C"/>
    <w:rsid w:val="005E3A9B"/>
    <w:rsid w:val="005F18EC"/>
    <w:rsid w:val="005F19B8"/>
    <w:rsid w:val="005F4851"/>
    <w:rsid w:val="005F7197"/>
    <w:rsid w:val="006055C0"/>
    <w:rsid w:val="00615B4E"/>
    <w:rsid w:val="0061602C"/>
    <w:rsid w:val="0061778E"/>
    <w:rsid w:val="00622A62"/>
    <w:rsid w:val="006230DF"/>
    <w:rsid w:val="00625031"/>
    <w:rsid w:val="0063221B"/>
    <w:rsid w:val="006426DD"/>
    <w:rsid w:val="0064306A"/>
    <w:rsid w:val="00651EE6"/>
    <w:rsid w:val="00657C99"/>
    <w:rsid w:val="00662880"/>
    <w:rsid w:val="00663D7C"/>
    <w:rsid w:val="00665405"/>
    <w:rsid w:val="00666F8A"/>
    <w:rsid w:val="00680668"/>
    <w:rsid w:val="00684C81"/>
    <w:rsid w:val="00692EAD"/>
    <w:rsid w:val="00694B11"/>
    <w:rsid w:val="0069624D"/>
    <w:rsid w:val="006A209E"/>
    <w:rsid w:val="006A3694"/>
    <w:rsid w:val="006A58AE"/>
    <w:rsid w:val="006B4F2B"/>
    <w:rsid w:val="006C0968"/>
    <w:rsid w:val="006C4F9F"/>
    <w:rsid w:val="006C57A1"/>
    <w:rsid w:val="006D0FD5"/>
    <w:rsid w:val="006D13C6"/>
    <w:rsid w:val="006E6396"/>
    <w:rsid w:val="006F43ED"/>
    <w:rsid w:val="006F5591"/>
    <w:rsid w:val="0070338C"/>
    <w:rsid w:val="00705364"/>
    <w:rsid w:val="007111DF"/>
    <w:rsid w:val="0071215A"/>
    <w:rsid w:val="007154B6"/>
    <w:rsid w:val="00730873"/>
    <w:rsid w:val="00732201"/>
    <w:rsid w:val="007323E9"/>
    <w:rsid w:val="00742C2C"/>
    <w:rsid w:val="007501F7"/>
    <w:rsid w:val="00751F73"/>
    <w:rsid w:val="0075485F"/>
    <w:rsid w:val="0076010F"/>
    <w:rsid w:val="007603A5"/>
    <w:rsid w:val="00764D01"/>
    <w:rsid w:val="00780E8B"/>
    <w:rsid w:val="00781057"/>
    <w:rsid w:val="0078225F"/>
    <w:rsid w:val="0078786B"/>
    <w:rsid w:val="007952C6"/>
    <w:rsid w:val="00795912"/>
    <w:rsid w:val="007A3F3D"/>
    <w:rsid w:val="007A61E2"/>
    <w:rsid w:val="007A6DF9"/>
    <w:rsid w:val="007A7856"/>
    <w:rsid w:val="007A7F2E"/>
    <w:rsid w:val="007B0600"/>
    <w:rsid w:val="007B2074"/>
    <w:rsid w:val="007B3B9E"/>
    <w:rsid w:val="007B4234"/>
    <w:rsid w:val="007C49C0"/>
    <w:rsid w:val="007C504C"/>
    <w:rsid w:val="007C576A"/>
    <w:rsid w:val="007C6F47"/>
    <w:rsid w:val="007D2FC5"/>
    <w:rsid w:val="007D58E4"/>
    <w:rsid w:val="007E0267"/>
    <w:rsid w:val="007E121C"/>
    <w:rsid w:val="007F05DA"/>
    <w:rsid w:val="007F2598"/>
    <w:rsid w:val="007F48C6"/>
    <w:rsid w:val="008006D4"/>
    <w:rsid w:val="00807472"/>
    <w:rsid w:val="0082487C"/>
    <w:rsid w:val="008305F6"/>
    <w:rsid w:val="00830763"/>
    <w:rsid w:val="0084292B"/>
    <w:rsid w:val="00850EF7"/>
    <w:rsid w:val="00853964"/>
    <w:rsid w:val="00854041"/>
    <w:rsid w:val="00854D2C"/>
    <w:rsid w:val="008567D1"/>
    <w:rsid w:val="008625F8"/>
    <w:rsid w:val="00865389"/>
    <w:rsid w:val="00870865"/>
    <w:rsid w:val="00872714"/>
    <w:rsid w:val="008753C2"/>
    <w:rsid w:val="00877D4F"/>
    <w:rsid w:val="00890500"/>
    <w:rsid w:val="00891AD0"/>
    <w:rsid w:val="008A00D6"/>
    <w:rsid w:val="008A1256"/>
    <w:rsid w:val="008A43C3"/>
    <w:rsid w:val="008B1F6D"/>
    <w:rsid w:val="008B69E1"/>
    <w:rsid w:val="008C2C90"/>
    <w:rsid w:val="008C48BD"/>
    <w:rsid w:val="008E1216"/>
    <w:rsid w:val="008E1FB2"/>
    <w:rsid w:val="008E34CA"/>
    <w:rsid w:val="008E66D1"/>
    <w:rsid w:val="008F0391"/>
    <w:rsid w:val="008F1809"/>
    <w:rsid w:val="008F368E"/>
    <w:rsid w:val="008F5B94"/>
    <w:rsid w:val="008F623A"/>
    <w:rsid w:val="008F67CA"/>
    <w:rsid w:val="008F710B"/>
    <w:rsid w:val="00900535"/>
    <w:rsid w:val="00901FD8"/>
    <w:rsid w:val="0090305B"/>
    <w:rsid w:val="009042BB"/>
    <w:rsid w:val="00905EDE"/>
    <w:rsid w:val="009204C9"/>
    <w:rsid w:val="00924308"/>
    <w:rsid w:val="00932F07"/>
    <w:rsid w:val="00934419"/>
    <w:rsid w:val="00940900"/>
    <w:rsid w:val="00942844"/>
    <w:rsid w:val="00971914"/>
    <w:rsid w:val="009734BB"/>
    <w:rsid w:val="00974888"/>
    <w:rsid w:val="0098704B"/>
    <w:rsid w:val="00992D59"/>
    <w:rsid w:val="009A4767"/>
    <w:rsid w:val="009A7BBA"/>
    <w:rsid w:val="009B7D57"/>
    <w:rsid w:val="009D024C"/>
    <w:rsid w:val="009D77BE"/>
    <w:rsid w:val="009E1A8F"/>
    <w:rsid w:val="009E6AE6"/>
    <w:rsid w:val="009E7632"/>
    <w:rsid w:val="009F1EFB"/>
    <w:rsid w:val="009F53DA"/>
    <w:rsid w:val="00A10FFA"/>
    <w:rsid w:val="00A20B58"/>
    <w:rsid w:val="00A379E5"/>
    <w:rsid w:val="00A422FF"/>
    <w:rsid w:val="00A42C28"/>
    <w:rsid w:val="00A5033E"/>
    <w:rsid w:val="00A53BF4"/>
    <w:rsid w:val="00A63D53"/>
    <w:rsid w:val="00A717D4"/>
    <w:rsid w:val="00A80F56"/>
    <w:rsid w:val="00A859CF"/>
    <w:rsid w:val="00A87D54"/>
    <w:rsid w:val="00A91E84"/>
    <w:rsid w:val="00A93AF8"/>
    <w:rsid w:val="00AA168D"/>
    <w:rsid w:val="00AB0682"/>
    <w:rsid w:val="00AC05CA"/>
    <w:rsid w:val="00AC4D53"/>
    <w:rsid w:val="00AC78A7"/>
    <w:rsid w:val="00AD1FC9"/>
    <w:rsid w:val="00AE1EB7"/>
    <w:rsid w:val="00AE27AA"/>
    <w:rsid w:val="00B000DD"/>
    <w:rsid w:val="00B07B8A"/>
    <w:rsid w:val="00B136CC"/>
    <w:rsid w:val="00B153EA"/>
    <w:rsid w:val="00B20A17"/>
    <w:rsid w:val="00B21736"/>
    <w:rsid w:val="00B32B67"/>
    <w:rsid w:val="00B40813"/>
    <w:rsid w:val="00B4387D"/>
    <w:rsid w:val="00B46848"/>
    <w:rsid w:val="00B52CFA"/>
    <w:rsid w:val="00B54077"/>
    <w:rsid w:val="00B573C4"/>
    <w:rsid w:val="00B57543"/>
    <w:rsid w:val="00B6113C"/>
    <w:rsid w:val="00B64788"/>
    <w:rsid w:val="00B659C6"/>
    <w:rsid w:val="00B66D39"/>
    <w:rsid w:val="00B77296"/>
    <w:rsid w:val="00B8343D"/>
    <w:rsid w:val="00B85269"/>
    <w:rsid w:val="00B8577D"/>
    <w:rsid w:val="00B863BD"/>
    <w:rsid w:val="00BA585B"/>
    <w:rsid w:val="00BB0443"/>
    <w:rsid w:val="00BB35AB"/>
    <w:rsid w:val="00BC2486"/>
    <w:rsid w:val="00BC6C76"/>
    <w:rsid w:val="00BD1413"/>
    <w:rsid w:val="00BD2A13"/>
    <w:rsid w:val="00BD421D"/>
    <w:rsid w:val="00BE136E"/>
    <w:rsid w:val="00BF498D"/>
    <w:rsid w:val="00BF6B5F"/>
    <w:rsid w:val="00C035A6"/>
    <w:rsid w:val="00C03DB4"/>
    <w:rsid w:val="00C0724C"/>
    <w:rsid w:val="00C1000E"/>
    <w:rsid w:val="00C13CE4"/>
    <w:rsid w:val="00C159E7"/>
    <w:rsid w:val="00C230C0"/>
    <w:rsid w:val="00C31B10"/>
    <w:rsid w:val="00C4605E"/>
    <w:rsid w:val="00C46566"/>
    <w:rsid w:val="00C63CF0"/>
    <w:rsid w:val="00C64507"/>
    <w:rsid w:val="00C732CA"/>
    <w:rsid w:val="00C73B20"/>
    <w:rsid w:val="00C77E1F"/>
    <w:rsid w:val="00C83A80"/>
    <w:rsid w:val="00C86155"/>
    <w:rsid w:val="00C92964"/>
    <w:rsid w:val="00CA018B"/>
    <w:rsid w:val="00CC0B97"/>
    <w:rsid w:val="00CD27BC"/>
    <w:rsid w:val="00CE2312"/>
    <w:rsid w:val="00CE64B6"/>
    <w:rsid w:val="00CF2B37"/>
    <w:rsid w:val="00CF5B16"/>
    <w:rsid w:val="00D0344E"/>
    <w:rsid w:val="00D03DF1"/>
    <w:rsid w:val="00D1095E"/>
    <w:rsid w:val="00D22088"/>
    <w:rsid w:val="00D24A20"/>
    <w:rsid w:val="00D2658F"/>
    <w:rsid w:val="00D321D9"/>
    <w:rsid w:val="00D339CE"/>
    <w:rsid w:val="00D406DC"/>
    <w:rsid w:val="00D41DF5"/>
    <w:rsid w:val="00D551D2"/>
    <w:rsid w:val="00D56EB3"/>
    <w:rsid w:val="00D7259F"/>
    <w:rsid w:val="00D73F06"/>
    <w:rsid w:val="00D80816"/>
    <w:rsid w:val="00D81C16"/>
    <w:rsid w:val="00D845C7"/>
    <w:rsid w:val="00D860C3"/>
    <w:rsid w:val="00D87786"/>
    <w:rsid w:val="00D901C0"/>
    <w:rsid w:val="00D9443F"/>
    <w:rsid w:val="00DB3B3D"/>
    <w:rsid w:val="00DB6309"/>
    <w:rsid w:val="00DC226A"/>
    <w:rsid w:val="00DC5C0D"/>
    <w:rsid w:val="00DD08DA"/>
    <w:rsid w:val="00DD2A8C"/>
    <w:rsid w:val="00DE140E"/>
    <w:rsid w:val="00DE1BF3"/>
    <w:rsid w:val="00DF00BC"/>
    <w:rsid w:val="00DF7BF3"/>
    <w:rsid w:val="00E00916"/>
    <w:rsid w:val="00E00D63"/>
    <w:rsid w:val="00E04744"/>
    <w:rsid w:val="00E07A5F"/>
    <w:rsid w:val="00E16B48"/>
    <w:rsid w:val="00E23A47"/>
    <w:rsid w:val="00E27BA1"/>
    <w:rsid w:val="00E32EE3"/>
    <w:rsid w:val="00E32FA8"/>
    <w:rsid w:val="00E36CAE"/>
    <w:rsid w:val="00E37549"/>
    <w:rsid w:val="00E43A45"/>
    <w:rsid w:val="00E44C05"/>
    <w:rsid w:val="00E55304"/>
    <w:rsid w:val="00E67484"/>
    <w:rsid w:val="00E75C4A"/>
    <w:rsid w:val="00E75FCE"/>
    <w:rsid w:val="00E82FE9"/>
    <w:rsid w:val="00E83848"/>
    <w:rsid w:val="00E951C0"/>
    <w:rsid w:val="00E95273"/>
    <w:rsid w:val="00EB2AA3"/>
    <w:rsid w:val="00EC4C2F"/>
    <w:rsid w:val="00ED2411"/>
    <w:rsid w:val="00EE1C30"/>
    <w:rsid w:val="00EE30A8"/>
    <w:rsid w:val="00EE5594"/>
    <w:rsid w:val="00EF21F7"/>
    <w:rsid w:val="00F054D9"/>
    <w:rsid w:val="00F114B5"/>
    <w:rsid w:val="00F1196D"/>
    <w:rsid w:val="00F25BF1"/>
    <w:rsid w:val="00F307D2"/>
    <w:rsid w:val="00F319AC"/>
    <w:rsid w:val="00F322D6"/>
    <w:rsid w:val="00F348B8"/>
    <w:rsid w:val="00F34D0F"/>
    <w:rsid w:val="00F367C0"/>
    <w:rsid w:val="00F42183"/>
    <w:rsid w:val="00F46F40"/>
    <w:rsid w:val="00F52F42"/>
    <w:rsid w:val="00F56386"/>
    <w:rsid w:val="00F56C5F"/>
    <w:rsid w:val="00F66ADD"/>
    <w:rsid w:val="00F80BBA"/>
    <w:rsid w:val="00F85B9D"/>
    <w:rsid w:val="00F94193"/>
    <w:rsid w:val="00F96E92"/>
    <w:rsid w:val="00FA3F82"/>
    <w:rsid w:val="00FA5320"/>
    <w:rsid w:val="00FA6F36"/>
    <w:rsid w:val="00FB2709"/>
    <w:rsid w:val="00FB4426"/>
    <w:rsid w:val="00FB512D"/>
    <w:rsid w:val="00FC089C"/>
    <w:rsid w:val="00FC18B5"/>
    <w:rsid w:val="00FC36CA"/>
    <w:rsid w:val="00FC53CE"/>
    <w:rsid w:val="00FC5B7C"/>
    <w:rsid w:val="00FC6D6A"/>
    <w:rsid w:val="00FD2479"/>
    <w:rsid w:val="00FD3CB8"/>
    <w:rsid w:val="00FE2A11"/>
    <w:rsid w:val="00FE4846"/>
    <w:rsid w:val="00FE4928"/>
    <w:rsid w:val="00FE6383"/>
    <w:rsid w:val="00FF01C9"/>
    <w:rsid w:val="00FF0561"/>
    <w:rsid w:val="00FF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5:chartTrackingRefBased/>
  <w15:docId w15:val="{C0594DCD-E79D-4AD1-88AF-9399B6871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A6D"/>
    <w:pPr>
      <w:suppressAutoHyphens/>
    </w:pPr>
    <w:rPr>
      <w:rFonts w:cs="Calibri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5A2453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uiPriority w:val="9"/>
    <w:qFormat/>
    <w:rsid w:val="00267A6D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67A6D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67A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8">
    <w:name w:val="heading 8"/>
    <w:basedOn w:val="Normal"/>
    <w:next w:val="Normal"/>
    <w:qFormat/>
    <w:rsid w:val="00267A6D"/>
    <w:pPr>
      <w:numPr>
        <w:ilvl w:val="7"/>
        <w:numId w:val="1"/>
      </w:numPr>
      <w:suppressAutoHyphens w:val="0"/>
      <w:spacing w:before="240" w:after="60"/>
      <w:outlineLvl w:val="7"/>
    </w:pPr>
    <w:rPr>
      <w:i/>
      <w:iCs/>
      <w:lang w:val="fr-F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267A6D"/>
  </w:style>
  <w:style w:type="character" w:customStyle="1" w:styleId="Ttulo2Char">
    <w:name w:val="Título 2 Char"/>
    <w:uiPriority w:val="9"/>
    <w:rsid w:val="00267A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sid w:val="00267A6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sid w:val="00267A6D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Nmerodepgina">
    <w:name w:val="page number"/>
    <w:basedOn w:val="Fontepargpadro1"/>
    <w:semiHidden/>
    <w:rsid w:val="00267A6D"/>
  </w:style>
  <w:style w:type="character" w:customStyle="1" w:styleId="CabealhoChar">
    <w:name w:val="Cabeçalho Char"/>
    <w:rsid w:val="00267A6D"/>
    <w:rPr>
      <w:rFonts w:ascii="Times New Roman" w:eastAsia="Times New Roman" w:hAnsi="Times New Roman" w:cs="Times New Roman"/>
      <w:sz w:val="24"/>
      <w:szCs w:val="24"/>
    </w:rPr>
  </w:style>
  <w:style w:type="character" w:customStyle="1" w:styleId="RodapChar">
    <w:name w:val="Rodapé Char"/>
    <w:rsid w:val="00267A6D"/>
    <w:rPr>
      <w:rFonts w:ascii="Times New Roman" w:eastAsia="Times New Roman" w:hAnsi="Times New Roman" w:cs="Times New Roman"/>
      <w:sz w:val="24"/>
      <w:szCs w:val="24"/>
    </w:rPr>
  </w:style>
  <w:style w:type="character" w:customStyle="1" w:styleId="Ttulo8Char">
    <w:name w:val="Título 8 Char"/>
    <w:rsid w:val="00267A6D"/>
    <w:rPr>
      <w:rFonts w:ascii="Times New Roman" w:eastAsia="Times New Roman" w:hAnsi="Times New Roman" w:cs="Times New Roman"/>
      <w:i/>
      <w:iCs/>
      <w:sz w:val="24"/>
      <w:szCs w:val="24"/>
      <w:lang w:val="fr-FR"/>
    </w:rPr>
  </w:style>
  <w:style w:type="character" w:styleId="Hyperlink">
    <w:name w:val="Hyperlink"/>
    <w:rsid w:val="00267A6D"/>
    <w:rPr>
      <w:color w:val="0000FF"/>
      <w:u w:val="single"/>
    </w:rPr>
  </w:style>
  <w:style w:type="character" w:customStyle="1" w:styleId="skypepnhmark">
    <w:name w:val="skype_pnh_mark"/>
    <w:rsid w:val="00267A6D"/>
    <w:rPr>
      <w:vanish/>
    </w:rPr>
  </w:style>
  <w:style w:type="character" w:customStyle="1" w:styleId="skypepnhprintcontainer">
    <w:name w:val="skype_pnh_print_container"/>
    <w:basedOn w:val="Fontepargpadro1"/>
    <w:rsid w:val="00267A6D"/>
  </w:style>
  <w:style w:type="character" w:customStyle="1" w:styleId="skypepnhcontainer">
    <w:name w:val="skype_pnh_container"/>
    <w:basedOn w:val="Fontepargpadro1"/>
    <w:rsid w:val="00267A6D"/>
  </w:style>
  <w:style w:type="character" w:customStyle="1" w:styleId="skypepnhleftspan">
    <w:name w:val="skype_pnh_left_span"/>
    <w:basedOn w:val="Fontepargpadro1"/>
    <w:rsid w:val="00267A6D"/>
  </w:style>
  <w:style w:type="character" w:customStyle="1" w:styleId="skypepnhdropartspan">
    <w:name w:val="skype_pnh_dropart_span"/>
    <w:basedOn w:val="Fontepargpadro1"/>
    <w:rsid w:val="00267A6D"/>
  </w:style>
  <w:style w:type="character" w:customStyle="1" w:styleId="skypepnhdropartflagspan">
    <w:name w:val="skype_pnh_dropart_flag_span"/>
    <w:basedOn w:val="Fontepargpadro1"/>
    <w:rsid w:val="00267A6D"/>
  </w:style>
  <w:style w:type="character" w:customStyle="1" w:styleId="skypepnhtextspan">
    <w:name w:val="skype_pnh_text_span"/>
    <w:basedOn w:val="Fontepargpadro1"/>
    <w:rsid w:val="00267A6D"/>
  </w:style>
  <w:style w:type="character" w:customStyle="1" w:styleId="skypepnhrightspan">
    <w:name w:val="skype_pnh_right_span"/>
    <w:basedOn w:val="Fontepargpadro1"/>
    <w:rsid w:val="00267A6D"/>
  </w:style>
  <w:style w:type="paragraph" w:customStyle="1" w:styleId="Captulo">
    <w:name w:val="Capítulo"/>
    <w:basedOn w:val="Normal"/>
    <w:next w:val="Corpodetexto"/>
    <w:rsid w:val="00267A6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rsid w:val="00267A6D"/>
    <w:pPr>
      <w:spacing w:after="120"/>
    </w:pPr>
  </w:style>
  <w:style w:type="paragraph" w:styleId="Lista">
    <w:name w:val="List"/>
    <w:basedOn w:val="Corpodetexto"/>
    <w:semiHidden/>
    <w:rsid w:val="00267A6D"/>
    <w:rPr>
      <w:rFonts w:cs="Tahoma"/>
    </w:rPr>
  </w:style>
  <w:style w:type="paragraph" w:customStyle="1" w:styleId="Legenda1">
    <w:name w:val="Legenda1"/>
    <w:basedOn w:val="Normal"/>
    <w:rsid w:val="00267A6D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267A6D"/>
    <w:pPr>
      <w:suppressLineNumbers/>
    </w:pPr>
    <w:rPr>
      <w:rFonts w:cs="Tahoma"/>
    </w:rPr>
  </w:style>
  <w:style w:type="paragraph" w:styleId="Cabealho">
    <w:name w:val="header"/>
    <w:basedOn w:val="Normal"/>
    <w:link w:val="CabealhoChar1"/>
    <w:rsid w:val="00267A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267A6D"/>
    <w:pPr>
      <w:tabs>
        <w:tab w:val="center" w:pos="4419"/>
        <w:tab w:val="right" w:pos="8838"/>
      </w:tabs>
    </w:pPr>
  </w:style>
  <w:style w:type="paragraph" w:customStyle="1" w:styleId="ecmsonormal">
    <w:name w:val="ec_msonormal"/>
    <w:basedOn w:val="Normal"/>
    <w:rsid w:val="00267A6D"/>
    <w:pPr>
      <w:suppressAutoHyphens w:val="0"/>
      <w:spacing w:after="324"/>
    </w:pPr>
  </w:style>
  <w:style w:type="paragraph" w:styleId="NormalWeb">
    <w:name w:val="Normal (Web)"/>
    <w:basedOn w:val="Normal"/>
    <w:uiPriority w:val="99"/>
    <w:rsid w:val="00267A6D"/>
    <w:pPr>
      <w:suppressAutoHyphens w:val="0"/>
      <w:spacing w:before="280" w:after="280"/>
    </w:pPr>
  </w:style>
  <w:style w:type="paragraph" w:customStyle="1" w:styleId="Contedodoquadro">
    <w:name w:val="Conteúdo do quadro"/>
    <w:basedOn w:val="Corpodetexto"/>
    <w:rsid w:val="00267A6D"/>
  </w:style>
  <w:style w:type="paragraph" w:customStyle="1" w:styleId="Contedodatabela">
    <w:name w:val="Conteúdo da tabela"/>
    <w:basedOn w:val="Normal"/>
    <w:rsid w:val="00267A6D"/>
    <w:pPr>
      <w:suppressLineNumbers/>
    </w:pPr>
  </w:style>
  <w:style w:type="paragraph" w:customStyle="1" w:styleId="Ttulodatabela">
    <w:name w:val="Título da tabela"/>
    <w:basedOn w:val="Contedodatabela"/>
    <w:rsid w:val="00267A6D"/>
    <w:pPr>
      <w:jc w:val="center"/>
    </w:pPr>
    <w:rPr>
      <w:b/>
      <w:bCs/>
    </w:rPr>
  </w:style>
  <w:style w:type="paragraph" w:customStyle="1" w:styleId="ecxmsonormal">
    <w:name w:val="ecxmsonormal"/>
    <w:basedOn w:val="Normal"/>
    <w:rsid w:val="00C4605E"/>
    <w:pPr>
      <w:suppressAutoHyphens w:val="0"/>
      <w:spacing w:after="324"/>
    </w:pPr>
    <w:rPr>
      <w:rFonts w:cs="Times New Roman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1873B8"/>
  </w:style>
  <w:style w:type="table" w:styleId="Tabelacomgrade">
    <w:name w:val="Table Grid"/>
    <w:basedOn w:val="Tabelanormal"/>
    <w:uiPriority w:val="59"/>
    <w:rsid w:val="001873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D61C5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styleId="nfase">
    <w:name w:val="Emphasis"/>
    <w:uiPriority w:val="20"/>
    <w:qFormat/>
    <w:rsid w:val="00B8343D"/>
    <w:rPr>
      <w:i/>
      <w:iCs/>
    </w:rPr>
  </w:style>
  <w:style w:type="character" w:customStyle="1" w:styleId="prs">
    <w:name w:val="prs"/>
    <w:basedOn w:val="Fontepargpadro"/>
    <w:rsid w:val="00B8343D"/>
  </w:style>
  <w:style w:type="character" w:customStyle="1" w:styleId="CabealhoChar1">
    <w:name w:val="Cabeçalho Char1"/>
    <w:link w:val="Cabealho"/>
    <w:rsid w:val="00C92964"/>
    <w:rPr>
      <w:rFonts w:cs="Calibri"/>
      <w:sz w:val="24"/>
      <w:szCs w:val="24"/>
      <w:lang w:val="pt-BR" w:eastAsia="ar-SA" w:bidi="ar-SA"/>
    </w:rPr>
  </w:style>
  <w:style w:type="character" w:styleId="Forte">
    <w:name w:val="Strong"/>
    <w:uiPriority w:val="22"/>
    <w:qFormat/>
    <w:rsid w:val="00901FD8"/>
    <w:rPr>
      <w:b/>
      <w:bCs/>
    </w:rPr>
  </w:style>
  <w:style w:type="character" w:customStyle="1" w:styleId="ecx582194314-23032012">
    <w:name w:val="ecx582194314-23032012"/>
    <w:basedOn w:val="Fontepargpadro"/>
    <w:rsid w:val="00901FD8"/>
  </w:style>
  <w:style w:type="paragraph" w:styleId="Textodebalo">
    <w:name w:val="Balloon Text"/>
    <w:basedOn w:val="Normal"/>
    <w:link w:val="TextodebaloChar"/>
    <w:uiPriority w:val="99"/>
    <w:semiHidden/>
    <w:unhideWhenUsed/>
    <w:rsid w:val="00F66ADD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F66ADD"/>
    <w:rPr>
      <w:rFonts w:ascii="Tahoma" w:eastAsia="Calibri" w:hAnsi="Tahoma" w:cs="Tahoma"/>
      <w:sz w:val="16"/>
      <w:szCs w:val="16"/>
      <w:lang w:eastAsia="en-US"/>
    </w:rPr>
  </w:style>
  <w:style w:type="paragraph" w:customStyle="1" w:styleId="P30">
    <w:name w:val="P30"/>
    <w:basedOn w:val="Normal"/>
    <w:rsid w:val="007603A5"/>
    <w:pPr>
      <w:suppressAutoHyphens w:val="0"/>
      <w:jc w:val="both"/>
    </w:pPr>
    <w:rPr>
      <w:rFonts w:cs="Times New Roman"/>
      <w:b/>
      <w:snapToGrid w:val="0"/>
      <w:szCs w:val="20"/>
      <w:lang w:eastAsia="pt-BR"/>
    </w:rPr>
  </w:style>
  <w:style w:type="paragraph" w:styleId="Textoembloco">
    <w:name w:val="Block Text"/>
    <w:basedOn w:val="Normal"/>
    <w:rsid w:val="007603A5"/>
    <w:pPr>
      <w:suppressAutoHyphens w:val="0"/>
      <w:ind w:left="993" w:right="-1" w:hanging="567"/>
      <w:jc w:val="both"/>
    </w:pPr>
    <w:rPr>
      <w:rFonts w:cs="Times New Roman"/>
      <w:snapToGrid w:val="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64D01"/>
    <w:pPr>
      <w:ind w:left="720"/>
      <w:contextualSpacing/>
    </w:pPr>
  </w:style>
  <w:style w:type="character" w:customStyle="1" w:styleId="Ttulo1Char">
    <w:name w:val="Título 1 Char"/>
    <w:link w:val="Ttulo1"/>
    <w:uiPriority w:val="9"/>
    <w:rsid w:val="005A2453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customStyle="1" w:styleId="western">
    <w:name w:val="western"/>
    <w:basedOn w:val="Normal"/>
    <w:rsid w:val="005A2453"/>
    <w:pPr>
      <w:spacing w:before="280"/>
      <w:jc w:val="both"/>
    </w:pPr>
    <w:rPr>
      <w:rFonts w:ascii="Arial Unicode MS" w:eastAsia="Arial Unicode MS" w:hAnsi="Arial Unicode MS" w:cs="Arial Unicode MS"/>
    </w:rPr>
  </w:style>
  <w:style w:type="paragraph" w:styleId="SemEspaamento">
    <w:name w:val="No Spacing"/>
    <w:uiPriority w:val="1"/>
    <w:qFormat/>
    <w:rsid w:val="0015053C"/>
    <w:pPr>
      <w:suppressAutoHyphens/>
    </w:pPr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13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36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5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43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91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800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90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4165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81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987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3716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237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40888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099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561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851039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679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5910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9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4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3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01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41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077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096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1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9564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286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61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234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7459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898540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6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6108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523805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61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6687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7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22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4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7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2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8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4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6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1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9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2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63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8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3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55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46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4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3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9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1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2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0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0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1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5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4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6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2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07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8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3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3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16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72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8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23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3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3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6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9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2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8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2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8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0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6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3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1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8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9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24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79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7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1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43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46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6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34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9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97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5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4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32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45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22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580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53710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38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397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863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838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648632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3807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3507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88201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065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1757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8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6.wmf"/><Relationship Id="rId21" Type="http://schemas.openxmlformats.org/officeDocument/2006/relationships/control" Target="activeX/activeX7.xml"/><Relationship Id="rId34" Type="http://schemas.openxmlformats.org/officeDocument/2006/relationships/image" Target="media/image14.wmf"/><Relationship Id="rId42" Type="http://schemas.openxmlformats.org/officeDocument/2006/relationships/image" Target="media/image17.wmf"/><Relationship Id="rId47" Type="http://schemas.openxmlformats.org/officeDocument/2006/relationships/control" Target="activeX/activeX22.xml"/><Relationship Id="rId50" Type="http://schemas.openxmlformats.org/officeDocument/2006/relationships/control" Target="activeX/activeX25.xml"/><Relationship Id="rId55" Type="http://schemas.openxmlformats.org/officeDocument/2006/relationships/control" Target="activeX/activeX29.xml"/><Relationship Id="rId63" Type="http://schemas.openxmlformats.org/officeDocument/2006/relationships/control" Target="activeX/activeX35.xml"/><Relationship Id="rId68" Type="http://schemas.openxmlformats.org/officeDocument/2006/relationships/control" Target="activeX/activeX40.xml"/><Relationship Id="rId76" Type="http://schemas.openxmlformats.org/officeDocument/2006/relationships/image" Target="media/image24.wmf"/><Relationship Id="rId7" Type="http://schemas.openxmlformats.org/officeDocument/2006/relationships/endnotes" Target="endnotes.xml"/><Relationship Id="rId71" Type="http://schemas.openxmlformats.org/officeDocument/2006/relationships/control" Target="activeX/activeX43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control" Target="activeX/activeX11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control" Target="activeX/activeX15.xml"/><Relationship Id="rId40" Type="http://schemas.openxmlformats.org/officeDocument/2006/relationships/control" Target="activeX/activeX17.xml"/><Relationship Id="rId45" Type="http://schemas.openxmlformats.org/officeDocument/2006/relationships/control" Target="activeX/activeX21.xml"/><Relationship Id="rId53" Type="http://schemas.openxmlformats.org/officeDocument/2006/relationships/control" Target="activeX/activeX28.xml"/><Relationship Id="rId58" Type="http://schemas.openxmlformats.org/officeDocument/2006/relationships/control" Target="activeX/activeX31.xml"/><Relationship Id="rId66" Type="http://schemas.openxmlformats.org/officeDocument/2006/relationships/control" Target="activeX/activeX38.xml"/><Relationship Id="rId74" Type="http://schemas.openxmlformats.org/officeDocument/2006/relationships/image" Target="media/image23.wmf"/><Relationship Id="rId79" Type="http://schemas.openxmlformats.org/officeDocument/2006/relationships/control" Target="activeX/activeX47.xml"/><Relationship Id="rId5" Type="http://schemas.openxmlformats.org/officeDocument/2006/relationships/webSettings" Target="webSettings.xml"/><Relationship Id="rId61" Type="http://schemas.openxmlformats.org/officeDocument/2006/relationships/control" Target="activeX/activeX33.xml"/><Relationship Id="rId82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2.xml"/><Relationship Id="rId44" Type="http://schemas.openxmlformats.org/officeDocument/2006/relationships/control" Target="activeX/activeX20.xml"/><Relationship Id="rId52" Type="http://schemas.openxmlformats.org/officeDocument/2006/relationships/control" Target="activeX/activeX27.xml"/><Relationship Id="rId60" Type="http://schemas.openxmlformats.org/officeDocument/2006/relationships/control" Target="activeX/activeX32.xml"/><Relationship Id="rId65" Type="http://schemas.openxmlformats.org/officeDocument/2006/relationships/control" Target="activeX/activeX37.xml"/><Relationship Id="rId73" Type="http://schemas.openxmlformats.org/officeDocument/2006/relationships/control" Target="activeX/activeX44.xml"/><Relationship Id="rId78" Type="http://schemas.openxmlformats.org/officeDocument/2006/relationships/image" Target="media/image25.w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image" Target="media/image12.wmf"/><Relationship Id="rId35" Type="http://schemas.openxmlformats.org/officeDocument/2006/relationships/control" Target="activeX/activeX14.xml"/><Relationship Id="rId43" Type="http://schemas.openxmlformats.org/officeDocument/2006/relationships/control" Target="activeX/activeX19.xml"/><Relationship Id="rId48" Type="http://schemas.openxmlformats.org/officeDocument/2006/relationships/control" Target="activeX/activeX23.xml"/><Relationship Id="rId56" Type="http://schemas.openxmlformats.org/officeDocument/2006/relationships/control" Target="activeX/activeX30.xml"/><Relationship Id="rId64" Type="http://schemas.openxmlformats.org/officeDocument/2006/relationships/control" Target="activeX/activeX36.xml"/><Relationship Id="rId69" Type="http://schemas.openxmlformats.org/officeDocument/2006/relationships/control" Target="activeX/activeX41.xml"/><Relationship Id="rId77" Type="http://schemas.openxmlformats.org/officeDocument/2006/relationships/control" Target="activeX/activeX46.xml"/><Relationship Id="rId8" Type="http://schemas.openxmlformats.org/officeDocument/2006/relationships/image" Target="media/image1.wmf"/><Relationship Id="rId51" Type="http://schemas.openxmlformats.org/officeDocument/2006/relationships/control" Target="activeX/activeX26.xml"/><Relationship Id="rId72" Type="http://schemas.openxmlformats.org/officeDocument/2006/relationships/image" Target="media/image22.w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3.xml"/><Relationship Id="rId38" Type="http://schemas.openxmlformats.org/officeDocument/2006/relationships/control" Target="activeX/activeX16.xml"/><Relationship Id="rId46" Type="http://schemas.openxmlformats.org/officeDocument/2006/relationships/image" Target="media/image18.wmf"/><Relationship Id="rId59" Type="http://schemas.openxmlformats.org/officeDocument/2006/relationships/image" Target="media/image21.wmf"/><Relationship Id="rId67" Type="http://schemas.openxmlformats.org/officeDocument/2006/relationships/control" Target="activeX/activeX39.xml"/><Relationship Id="rId20" Type="http://schemas.openxmlformats.org/officeDocument/2006/relationships/image" Target="media/image7.wmf"/><Relationship Id="rId41" Type="http://schemas.openxmlformats.org/officeDocument/2006/relationships/control" Target="activeX/activeX18.xml"/><Relationship Id="rId54" Type="http://schemas.openxmlformats.org/officeDocument/2006/relationships/image" Target="media/image19.wmf"/><Relationship Id="rId62" Type="http://schemas.openxmlformats.org/officeDocument/2006/relationships/control" Target="activeX/activeX34.xml"/><Relationship Id="rId70" Type="http://schemas.openxmlformats.org/officeDocument/2006/relationships/control" Target="activeX/activeX42.xml"/><Relationship Id="rId75" Type="http://schemas.openxmlformats.org/officeDocument/2006/relationships/control" Target="activeX/activeX45.xm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control" Target="activeX/activeX24.xml"/><Relationship Id="rId57" Type="http://schemas.openxmlformats.org/officeDocument/2006/relationships/image" Target="media/image20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Ideiaup\Clientes%20-%20Gr&#225;ficos\Confedera&#231;&#227;o%20Brasileira%20de%20Ginastica\Folha%20Oficial\Folha%20Oficial.dot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5B384-C869-4681-A97C-9D77944AF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Folha Oficial</Template>
  <TotalTime>9</TotalTime>
  <Pages>4</Pages>
  <Words>663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Filipe Moreira</dc:creator>
  <cp:keywords/>
  <cp:lastModifiedBy>Paula Debien</cp:lastModifiedBy>
  <cp:revision>4</cp:revision>
  <cp:lastPrinted>2019-04-22T18:29:00Z</cp:lastPrinted>
  <dcterms:created xsi:type="dcterms:W3CDTF">2019-04-23T16:49:00Z</dcterms:created>
  <dcterms:modified xsi:type="dcterms:W3CDTF">2019-04-23T23:17:00Z</dcterms:modified>
</cp:coreProperties>
</file>