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F498D" w:rsidRDefault="00BF498D" w:rsidP="00F46F40"/>
    <w:p w:rsidR="006426DD" w:rsidRDefault="006426DD" w:rsidP="00F46F40"/>
    <w:p w:rsidR="00F46F40" w:rsidRDefault="004B46FF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5CF1" wp14:editId="35F36FA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D5CF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49.7pt;margin-top: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8QKgIAAGI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D03DF1" w:rsidRPr="00D03DF1">
        <w:rPr>
          <w:rFonts w:ascii="Arial" w:hAnsi="Arial" w:cs="Arial"/>
          <w:b/>
          <w:sz w:val="28"/>
        </w:rPr>
        <w:t>TORNEIO NACIONAL DE GINÁSTICA RÍTMICA – 2019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  <w:r w:rsidRPr="00D03DF1">
        <w:rPr>
          <w:rFonts w:ascii="Arial" w:hAnsi="Arial" w:cs="Arial"/>
          <w:i/>
        </w:rPr>
        <w:t>São Bernardo do Campo/SP -  16 a 20 de outubro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D03DF1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Pr="00FC36CA" w:rsidRDefault="00FC36CA" w:rsidP="00D03DF1">
      <w:pPr>
        <w:ind w:firstLine="708"/>
        <w:jc w:val="center"/>
        <w:rPr>
          <w:rFonts w:ascii="Arial" w:hAnsi="Arial" w:cs="Arial"/>
          <w:b/>
        </w:rPr>
      </w:pPr>
    </w:p>
    <w:tbl>
      <w:tblPr>
        <w:tblStyle w:val="Tabelacomgrade"/>
        <w:tblW w:w="10031" w:type="dxa"/>
        <w:jc w:val="center"/>
        <w:tblLook w:val="04A0" w:firstRow="1" w:lastRow="0" w:firstColumn="1" w:lastColumn="0" w:noHBand="0" w:noVBand="1"/>
      </w:tblPr>
      <w:tblGrid>
        <w:gridCol w:w="10031"/>
      </w:tblGrid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15053C">
              <w:rPr>
                <w:rFonts w:ascii="Arial" w:hAnsi="Arial" w:cs="Arial"/>
                <w:b/>
                <w:sz w:val="20"/>
                <w:szCs w:val="20"/>
              </w:rPr>
              <w:t>ENTIDADE/CLUBE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NOME DA ENTIDADE/CLUBE: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342pt;height:18pt" o:ole="">
                  <v:imagedata r:id="rId8" o:title=""/>
                </v:shape>
                <w:control r:id="rId9" w:name="TextBox1" w:shapeid="_x0000_i1079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FEDERAÇÃO: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1" type="#_x0000_t75" style="width:417pt;height:18pt" o:ole="">
                  <v:imagedata r:id="rId10" o:title=""/>
                </v:shape>
                <w:control r:id="rId11" w:name="TextBox3" w:shapeid="_x0000_i1081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ENDEREÇO: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3" type="#_x0000_t75" style="width:424.5pt;height:18.75pt" o:ole="">
                  <v:imagedata r:id="rId12" o:title=""/>
                </v:shape>
                <w:control r:id="rId13" w:name="TextBox2" w:shapeid="_x0000_i1083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CEP: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5" type="#_x0000_t75" style="width:1in;height:18pt" o:ole="">
                  <v:imagedata r:id="rId14" o:title=""/>
                </v:shape>
                <w:control r:id="rId15" w:name="TextBox4" w:shapeid="_x0000_i1085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CIDADE: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7" type="#_x0000_t75" style="width:225pt;height:18.75pt" o:ole="">
                  <v:imagedata r:id="rId16" o:title=""/>
                </v:shape>
                <w:control r:id="rId17" w:name="TextBox5" w:shapeid="_x0000_i1087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 UF: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89" type="#_x0000_t75" style="width:80.25pt;height:18.75pt" o:ole="">
                  <v:imagedata r:id="rId18" o:title=""/>
                </v:shape>
                <w:control r:id="rId19" w:name="TextBox6" w:shapeid="_x0000_i1089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E-MAIL: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1" type="#_x0000_t75" style="width:225pt;height:18pt" o:ole="">
                  <v:imagedata r:id="rId20" o:title=""/>
                </v:shape>
                <w:control r:id="rId21" w:name="TextBox17" w:shapeid="_x0000_i1091"/>
              </w:objec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TELEFONE: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3" type="#_x0000_t75" style="width:156.75pt;height:18pt" o:ole="">
                  <v:imagedata r:id="rId22" o:title=""/>
                </v:shape>
                <w:control r:id="rId23" w:name="TextBox171" w:shapeid="_x0000_i1093"/>
              </w:object>
            </w:r>
          </w:p>
          <w:p w:rsidR="00934419" w:rsidRPr="0015053C" w:rsidRDefault="00934419" w:rsidP="0015053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934419" w:rsidP="0093441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COMISSÃO TÉCNICA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CHEFE DE DELEGAÇÃO: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5" type="#_x0000_t75" style="width:363pt;height:18pt" o:ole="">
                  <v:imagedata r:id="rId24" o:title=""/>
                </v:shape>
                <w:control r:id="rId25" w:name="TextBox18" w:shapeid="_x0000_i1095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</w:t>
            </w:r>
            <w:r w:rsidR="00934419" w:rsidRPr="0097191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7" type="#_x0000_t75" style="width:402.75pt;height:18pt" o:ole="">
                  <v:imagedata r:id="rId26" o:title=""/>
                </v:shape>
                <w:control r:id="rId27" w:name="TextBox19" w:shapeid="_x0000_i1097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C36CA" w:rsidRPr="00971914" w:rsidRDefault="00FC36CA" w:rsidP="00FC36CA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099" type="#_x0000_t75" style="width:402.75pt;height:18pt" o:ole="">
                  <v:imagedata r:id="rId26" o:title=""/>
                </v:shape>
                <w:control r:id="rId28" w:name="TextBox191" w:shapeid="_x0000_i1099"/>
              </w:objec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1" type="#_x0000_t75" style="width:416.25pt;height:18pt" o:ole="">
                  <v:imagedata r:id="rId29" o:title=""/>
                </v:shape>
                <w:control r:id="rId30" w:name="TextBox11" w:shapeid="_x0000_i1101"/>
              </w:objec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3" type="#_x0000_t75" style="width:416.25pt;height:18pt" o:ole="">
                  <v:imagedata r:id="rId29" o:title=""/>
                </v:shape>
                <w:control r:id="rId31" w:name="TextBox111" w:shapeid="_x0000_i1103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MULTIDISCIPLINAR: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object w:dxaOrig="1440" w:dyaOrig="1440">
                <v:shape id="_x0000_i1105" type="#_x0000_t75" style="width:345.75pt;height:18.75pt" o:ole="">
                  <v:imagedata r:id="rId32" o:title=""/>
                </v:shape>
                <w:control r:id="rId33" w:name="TextBox12" w:shapeid="_x0000_i1105"/>
              </w:object>
            </w:r>
          </w:p>
          <w:p w:rsidR="00FC36CA" w:rsidRPr="0015053C" w:rsidRDefault="00FC36CA" w:rsidP="00FC36CA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</w:t>
            </w:r>
            <w:r w:rsidRPr="00971914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71914"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07" type="#_x0000_t75" style="width:345.75pt;height:18.75pt" o:ole="">
                  <v:imagedata r:id="rId32" o:title=""/>
                </v:shape>
                <w:control r:id="rId34" w:name="TextBox121" w:shapeid="_x0000_i1107"/>
              </w:object>
            </w:r>
          </w:p>
        </w:tc>
      </w:tr>
    </w:tbl>
    <w:p w:rsidR="00D03DF1" w:rsidRDefault="00D03DF1" w:rsidP="00FC36CA">
      <w:pPr>
        <w:ind w:firstLine="708"/>
        <w:rPr>
          <w:rFonts w:ascii="Arial" w:hAnsi="Arial" w:cs="Arial"/>
        </w:rPr>
      </w:pPr>
    </w:p>
    <w:p w:rsidR="00FC36CA" w:rsidRPr="00CC0B97" w:rsidRDefault="00FC36CA" w:rsidP="00FC36CA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A inscrição só será válida mediante envio da digitalização da carteira do CREF dos treinadores e assistentes;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Caso o assistente seja estudante de Educação Física, deverá ser anexado comprovante de matrícula no curso;</w:t>
      </w:r>
    </w:p>
    <w:p w:rsidR="00FC36CA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 w:rsidRPr="00CC0B97">
        <w:rPr>
          <w:rFonts w:ascii="Arial" w:hAnsi="Arial" w:cs="Arial"/>
          <w:sz w:val="20"/>
        </w:rPr>
        <w:t>Os membros da equipe multidisciplinar devem enviar documento comprobatório de registro em seu r</w:t>
      </w:r>
      <w:r w:rsidR="00DF7BF3">
        <w:rPr>
          <w:rFonts w:ascii="Arial" w:hAnsi="Arial" w:cs="Arial"/>
          <w:sz w:val="20"/>
        </w:rPr>
        <w:t>espectivo conselho profissional;</w:t>
      </w:r>
    </w:p>
    <w:p w:rsidR="00DF7BF3" w:rsidRDefault="00DF7BF3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4B46FF" w:rsidRPr="00CC0B97" w:rsidRDefault="004B46FF" w:rsidP="004B46FF">
      <w:pPr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FC36CA" w:rsidRDefault="00FC36CA" w:rsidP="00FC36CA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0B97" w:rsidRDefault="00CC0B97" w:rsidP="00FC36CA">
      <w:pPr>
        <w:ind w:firstLine="708"/>
        <w:jc w:val="center"/>
        <w:rPr>
          <w:rFonts w:ascii="Arial" w:hAnsi="Arial" w:cs="Arial"/>
          <w:b/>
          <w:sz w:val="28"/>
        </w:rPr>
      </w:pPr>
    </w:p>
    <w:p w:rsidR="00FC36CA" w:rsidRDefault="004B46FF" w:rsidP="00FC36CA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7E0B0" wp14:editId="7173AFBA">
                <wp:simplePos x="0" y="0"/>
                <wp:positionH relativeFrom="column">
                  <wp:posOffset>5627077</wp:posOffset>
                </wp:positionH>
                <wp:positionV relativeFrom="paragraph">
                  <wp:posOffset>105361</wp:posOffset>
                </wp:positionV>
                <wp:extent cx="1828800" cy="18288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E0B0" id="Caixa de texto 10" o:spid="_x0000_s1027" type="#_x0000_t202" style="position:absolute;left:0;text-align:left;margin-left:443.1pt;margin-top:8.3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FC36CA" w:rsidRPr="00D03DF1">
        <w:rPr>
          <w:rFonts w:ascii="Arial" w:hAnsi="Arial" w:cs="Arial"/>
          <w:b/>
          <w:sz w:val="28"/>
        </w:rPr>
        <w:t>TORNEIO NACIONAL DE GINÁSTICA RÍTMICA – 2019</w:t>
      </w:r>
    </w:p>
    <w:p w:rsidR="00FC36CA" w:rsidRDefault="00FC36CA" w:rsidP="00FC36CA">
      <w:pPr>
        <w:ind w:firstLine="708"/>
        <w:jc w:val="center"/>
        <w:rPr>
          <w:rFonts w:ascii="Arial" w:hAnsi="Arial" w:cs="Arial"/>
          <w:i/>
        </w:rPr>
      </w:pPr>
      <w:r w:rsidRPr="00D03DF1">
        <w:rPr>
          <w:rFonts w:ascii="Arial" w:hAnsi="Arial" w:cs="Arial"/>
          <w:i/>
        </w:rPr>
        <w:t>São Bernardo do Campo/SP -  16 a 20 de outubro</w:t>
      </w:r>
    </w:p>
    <w:p w:rsidR="00FC36CA" w:rsidRDefault="00FC36CA" w:rsidP="00FC36CA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FC36CA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Default="00FC36CA" w:rsidP="00FC36CA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9384" w:type="dxa"/>
        <w:jc w:val="center"/>
        <w:tblLook w:val="04A0" w:firstRow="1" w:lastRow="0" w:firstColumn="1" w:lastColumn="0" w:noHBand="0" w:noVBand="1"/>
      </w:tblPr>
      <w:tblGrid>
        <w:gridCol w:w="564"/>
        <w:gridCol w:w="3705"/>
        <w:gridCol w:w="1174"/>
        <w:gridCol w:w="1416"/>
        <w:gridCol w:w="805"/>
        <w:gridCol w:w="1720"/>
      </w:tblGrid>
      <w:tr w:rsidR="00CC0B97" w:rsidRPr="00FC36CA" w:rsidTr="00CC0B97">
        <w:trPr>
          <w:trHeight w:val="267"/>
          <w:jc w:val="center"/>
        </w:trPr>
        <w:tc>
          <w:tcPr>
            <w:tcW w:w="9384" w:type="dxa"/>
            <w:gridSpan w:val="6"/>
            <w:shd w:val="clear" w:color="auto" w:fill="EEC9F3"/>
          </w:tcPr>
          <w:p w:rsidR="00CC0B97" w:rsidRPr="00FC36CA" w:rsidRDefault="00CC0B97" w:rsidP="0070338C">
            <w:pPr>
              <w:spacing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GINASTAS - INDIVIDUAL</w:t>
            </w:r>
          </w:p>
        </w:tc>
      </w:tr>
      <w:tr w:rsidR="00CC0B97" w:rsidRPr="00FC36CA" w:rsidTr="00CC0B97">
        <w:trPr>
          <w:trHeight w:val="267"/>
          <w:jc w:val="center"/>
        </w:trPr>
        <w:tc>
          <w:tcPr>
            <w:tcW w:w="564" w:type="dxa"/>
          </w:tcPr>
          <w:p w:rsidR="00CC0B97" w:rsidRPr="00FC36CA" w:rsidRDefault="00CC0B97" w:rsidP="0070338C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CATEGORIA</w:t>
            </w: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NÍVEL</w:t>
            </w:r>
          </w:p>
        </w:tc>
        <w:tc>
          <w:tcPr>
            <w:tcW w:w="1720" w:type="dxa"/>
            <w:vAlign w:val="center"/>
          </w:tcPr>
          <w:p w:rsidR="00CC0B97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0"/>
                <w:szCs w:val="20"/>
              </w:rPr>
              <w:t>(Escreva</w:t>
            </w:r>
            <w:r w:rsidRPr="00CC0B97">
              <w:rPr>
                <w:rFonts w:ascii="Arial" w:hAnsi="Arial" w:cs="Arial"/>
                <w:sz w:val="10"/>
                <w:szCs w:val="20"/>
              </w:rPr>
              <w:t xml:space="preserve"> o nome do aparelho)</w:t>
            </w: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09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B97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CC0B97" w:rsidRPr="00FC36CA" w:rsidRDefault="00CC0B97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7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CC0B97" w:rsidRPr="00FC36CA" w:rsidRDefault="00CC0B97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61778E">
        <w:trPr>
          <w:trHeight w:val="227"/>
          <w:jc w:val="center"/>
        </w:trPr>
        <w:tc>
          <w:tcPr>
            <w:tcW w:w="564" w:type="dxa"/>
            <w:vAlign w:val="center"/>
          </w:tcPr>
          <w:p w:rsidR="000748B2" w:rsidRPr="00FC36CA" w:rsidRDefault="000748B2" w:rsidP="0070338C">
            <w:pPr>
              <w:spacing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7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5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  <w:vAlign w:val="center"/>
          </w:tcPr>
          <w:p w:rsidR="000748B2" w:rsidRPr="00FC36CA" w:rsidRDefault="000748B2" w:rsidP="0070338C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B97" w:rsidRDefault="00CC0B97" w:rsidP="00FC36CA">
      <w:pPr>
        <w:ind w:left="426"/>
        <w:jc w:val="both"/>
        <w:rPr>
          <w:rFonts w:ascii="Arial" w:hAnsi="Arial" w:cs="Arial"/>
        </w:rPr>
      </w:pPr>
    </w:p>
    <w:p w:rsidR="00CC0B97" w:rsidRPr="00CC0B97" w:rsidRDefault="00CC0B97" w:rsidP="00CC0B97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CC0B97" w:rsidRPr="004B46FF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4B46FF" w:rsidRPr="004B46FF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4B46FF" w:rsidP="00CC0B97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4B46FF" w:rsidRPr="00DF7BF3" w:rsidRDefault="00DF7BF3" w:rsidP="00311284">
      <w:pPr>
        <w:numPr>
          <w:ilvl w:val="0"/>
          <w:numId w:val="12"/>
        </w:numPr>
        <w:ind w:left="426"/>
        <w:jc w:val="both"/>
        <w:rPr>
          <w:rFonts w:ascii="Arial" w:hAnsi="Arial" w:cs="Arial"/>
        </w:rPr>
      </w:pPr>
      <w:r w:rsidRPr="00DF7BF3"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FC36CA">
      <w:pPr>
        <w:ind w:left="426"/>
        <w:jc w:val="both"/>
        <w:rPr>
          <w:rFonts w:ascii="Arial" w:hAnsi="Arial" w:cs="Arial"/>
        </w:rPr>
      </w:pPr>
    </w:p>
    <w:p w:rsidR="000748B2" w:rsidRDefault="000748B2" w:rsidP="00FC36CA">
      <w:pPr>
        <w:ind w:left="426"/>
        <w:jc w:val="both"/>
        <w:rPr>
          <w:rFonts w:ascii="Arial" w:hAnsi="Arial" w:cs="Arial"/>
        </w:rPr>
      </w:pPr>
    </w:p>
    <w:p w:rsidR="000748B2" w:rsidRDefault="000748B2" w:rsidP="00FC36CA">
      <w:pPr>
        <w:ind w:left="426"/>
        <w:jc w:val="both"/>
        <w:rPr>
          <w:rFonts w:ascii="Arial" w:hAnsi="Arial" w:cs="Arial"/>
        </w:rPr>
      </w:pPr>
    </w:p>
    <w:p w:rsidR="004B46FF" w:rsidRDefault="004B46FF" w:rsidP="00FC36CA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4B46FF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61778E" w:rsidP="000748B2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0" w:name="_GoBack"/>
      <w:bookmarkEnd w:id="0"/>
    </w:p>
    <w:p w:rsidR="000748B2" w:rsidRDefault="000748B2" w:rsidP="000748B2">
      <w:pPr>
        <w:ind w:left="426"/>
        <w:jc w:val="center"/>
        <w:rPr>
          <w:rFonts w:ascii="Arial" w:hAnsi="Arial" w:cs="Arial"/>
        </w:rPr>
      </w:pPr>
    </w:p>
    <w:p w:rsidR="000748B2" w:rsidRPr="000748B2" w:rsidRDefault="000748B2" w:rsidP="000748B2">
      <w:pPr>
        <w:ind w:left="426"/>
        <w:jc w:val="center"/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C86D06" wp14:editId="540B81B4">
                <wp:simplePos x="0" y="0"/>
                <wp:positionH relativeFrom="column">
                  <wp:posOffset>5627077</wp:posOffset>
                </wp:positionH>
                <wp:positionV relativeFrom="paragraph">
                  <wp:posOffset>105361</wp:posOffset>
                </wp:positionV>
                <wp:extent cx="1828800" cy="18288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48B2" w:rsidRPr="004B46FF" w:rsidRDefault="000748B2" w:rsidP="000748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C86D06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8" type="#_x0000_t202" style="position:absolute;left:0;text-align:left;margin-left:443.1pt;margin-top:8.3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" filled="f" stroked="f">
                <v:textbox style="mso-fit-shape-to-text:t">
                  <w:txbxContent>
                    <w:p w:rsidR="000748B2" w:rsidRPr="004B46FF" w:rsidRDefault="000748B2" w:rsidP="000748B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Pr="00D03DF1">
        <w:rPr>
          <w:rFonts w:ascii="Arial" w:hAnsi="Arial" w:cs="Arial"/>
          <w:b/>
          <w:sz w:val="28"/>
        </w:rPr>
        <w:t>TORNEIO NACIONAL DE GINÁSTICA RÍTMICA – 2019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  <w:r w:rsidRPr="00D03DF1">
        <w:rPr>
          <w:rFonts w:ascii="Arial" w:hAnsi="Arial" w:cs="Arial"/>
          <w:i/>
        </w:rPr>
        <w:t>São Bernardo do Campo/SP -  16 a 20 de outubro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</w:p>
    <w:p w:rsidR="000748B2" w:rsidRDefault="000748B2" w:rsidP="000748B2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9384" w:type="dxa"/>
        <w:jc w:val="center"/>
        <w:tblLook w:val="04A0" w:firstRow="1" w:lastRow="0" w:firstColumn="1" w:lastColumn="0" w:noHBand="0" w:noVBand="1"/>
      </w:tblPr>
      <w:tblGrid>
        <w:gridCol w:w="536"/>
        <w:gridCol w:w="3874"/>
        <w:gridCol w:w="1299"/>
        <w:gridCol w:w="1416"/>
        <w:gridCol w:w="2259"/>
      </w:tblGrid>
      <w:tr w:rsidR="000748B2" w:rsidRPr="00FC36CA" w:rsidTr="0085087B">
        <w:trPr>
          <w:trHeight w:val="267"/>
          <w:jc w:val="center"/>
        </w:trPr>
        <w:tc>
          <w:tcPr>
            <w:tcW w:w="9384" w:type="dxa"/>
            <w:gridSpan w:val="5"/>
            <w:shd w:val="clear" w:color="auto" w:fill="EEC9F3"/>
          </w:tcPr>
          <w:p w:rsidR="000748B2" w:rsidRPr="00FC36CA" w:rsidRDefault="000748B2" w:rsidP="0085087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 xml:space="preserve">GINASTAS -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CONJUNTO</w:t>
            </w:r>
          </w:p>
        </w:tc>
      </w:tr>
      <w:tr w:rsidR="000748B2" w:rsidRPr="00FC36CA" w:rsidTr="0085087B">
        <w:trPr>
          <w:trHeight w:val="267"/>
          <w:jc w:val="center"/>
        </w:trPr>
        <w:tc>
          <w:tcPr>
            <w:tcW w:w="536" w:type="dxa"/>
          </w:tcPr>
          <w:p w:rsidR="000748B2" w:rsidRPr="00FC36CA" w:rsidRDefault="000748B2" w:rsidP="008508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141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CATEGORIA</w:t>
            </w:r>
          </w:p>
        </w:tc>
        <w:tc>
          <w:tcPr>
            <w:tcW w:w="2259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10"/>
                <w:szCs w:val="20"/>
              </w:rPr>
              <w:t>(Marque uma das opções</w:t>
            </w:r>
            <w:r w:rsidRPr="00CC0B97">
              <w:rPr>
                <w:rFonts w:ascii="Arial" w:hAnsi="Arial" w:cs="Arial"/>
                <w:sz w:val="10"/>
                <w:szCs w:val="20"/>
              </w:rPr>
              <w:t>)</w: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09" type="#_x0000_t75" style="width:48.75pt;height:18pt" o:ole="">
                  <v:imagedata r:id="rId35" o:title=""/>
                </v:shape>
                <w:control r:id="rId36" w:name="OptionButton1211" w:shapeid="_x0000_i1109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11" type="#_x0000_t75" style="width:46.5pt;height:18pt" o:ole="">
                  <v:imagedata r:id="rId37" o:title=""/>
                </v:shape>
                <w:control r:id="rId38" w:name="OptionButton11111" w:shapeid="_x0000_i1111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13" type="#_x0000_t75" style="width:48.75pt;height:18pt" o:ole="">
                  <v:imagedata r:id="rId39" o:title=""/>
                </v:shape>
                <w:control r:id="rId40" w:name="OptionButton123" w:shapeid="_x0000_i1113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15" type="#_x0000_t75" style="width:46.5pt;height:18pt" o:ole="">
                  <v:imagedata r:id="rId41" o:title=""/>
                </v:shape>
                <w:control r:id="rId42" w:name="OptionButton1113" w:shapeid="_x0000_i1115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09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17" type="#_x0000_t75" style="width:48.75pt;height:18pt" o:ole="">
                  <v:imagedata r:id="rId43" o:title=""/>
                </v:shape>
                <w:control r:id="rId44" w:name="OptionButton1221" w:shapeid="_x0000_i1117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19" type="#_x0000_t75" style="width:46.5pt;height:18pt" o:ole="">
                  <v:imagedata r:id="rId45" o:title=""/>
                </v:shape>
                <w:control r:id="rId46" w:name="OptionButton11121" w:shapeid="_x0000_i1119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 w:val="restart"/>
            <w:vAlign w:val="center"/>
          </w:tcPr>
          <w:p w:rsidR="000748B2" w:rsidRPr="00FC36CA" w:rsidRDefault="000748B2" w:rsidP="000748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21" type="#_x0000_t75" style="width:48.75pt;height:18pt" o:ole="">
                  <v:imagedata r:id="rId47" o:title=""/>
                </v:shape>
                <w:control r:id="rId48" w:name="OptionButton12211" w:shapeid="_x0000_i1121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23" type="#_x0000_t75" style="width:46.5pt;height:18pt" o:ole="">
                  <v:imagedata r:id="rId49" o:title=""/>
                </v:shape>
                <w:control r:id="rId50" w:name="OptionButton111211" w:shapeid="_x0000_i1123"/>
              </w:object>
            </w: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B2" w:rsidRPr="00FC36CA" w:rsidTr="0085087B">
        <w:trPr>
          <w:trHeight w:val="227"/>
          <w:jc w:val="center"/>
        </w:trPr>
        <w:tc>
          <w:tcPr>
            <w:tcW w:w="536" w:type="dxa"/>
            <w:vAlign w:val="center"/>
          </w:tcPr>
          <w:p w:rsidR="000748B2" w:rsidRDefault="000748B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3874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9" w:type="dxa"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vMerge/>
            <w:vAlign w:val="center"/>
          </w:tcPr>
          <w:p w:rsidR="000748B2" w:rsidRPr="00FC36CA" w:rsidRDefault="000748B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9" w:type="dxa"/>
            <w:vMerge/>
            <w:vAlign w:val="center"/>
          </w:tcPr>
          <w:p w:rsidR="000748B2" w:rsidRPr="00FC36CA" w:rsidRDefault="000748B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Pr="00CC0B97" w:rsidRDefault="000748B2" w:rsidP="000748B2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0748B2" w:rsidRPr="00DF7BF3" w:rsidRDefault="00DF7BF3" w:rsidP="00DF7BF3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0748B2" w:rsidTr="0085087B">
        <w:trPr>
          <w:jc w:val="center"/>
        </w:trPr>
        <w:tc>
          <w:tcPr>
            <w:tcW w:w="2688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0748B2">
      <w:pPr>
        <w:suppressAutoHyphens w:val="0"/>
        <w:rPr>
          <w:rFonts w:ascii="Arial" w:hAnsi="Arial" w:cs="Arial"/>
          <w:b/>
          <w:sz w:val="28"/>
        </w:rPr>
      </w:pPr>
    </w:p>
    <w:p w:rsidR="000748B2" w:rsidRDefault="000748B2">
      <w:pPr>
        <w:suppressAutoHyphens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748B2" w:rsidRDefault="000748B2" w:rsidP="0061778E">
      <w:pPr>
        <w:ind w:firstLine="708"/>
        <w:jc w:val="center"/>
        <w:rPr>
          <w:rFonts w:ascii="Arial" w:hAnsi="Arial" w:cs="Arial"/>
          <w:b/>
          <w:sz w:val="28"/>
        </w:rPr>
      </w:pPr>
    </w:p>
    <w:p w:rsidR="0061778E" w:rsidRDefault="0061778E" w:rsidP="0061778E">
      <w:pPr>
        <w:ind w:firstLine="708"/>
        <w:jc w:val="center"/>
        <w:rPr>
          <w:rFonts w:ascii="Arial" w:hAnsi="Arial" w:cs="Arial"/>
          <w:b/>
          <w:sz w:val="28"/>
        </w:rPr>
      </w:pPr>
      <w:r w:rsidRPr="00D03DF1">
        <w:rPr>
          <w:rFonts w:ascii="Arial" w:hAnsi="Arial" w:cs="Arial"/>
          <w:b/>
          <w:sz w:val="28"/>
        </w:rPr>
        <w:t>TORNEIO NACIONAL DE GINÁSTICA RÍTMICA – 2019</w:t>
      </w:r>
    </w:p>
    <w:p w:rsidR="0061778E" w:rsidRDefault="004B46FF" w:rsidP="0061778E">
      <w:pPr>
        <w:ind w:firstLine="708"/>
        <w:jc w:val="center"/>
        <w:rPr>
          <w:rFonts w:ascii="Arial" w:hAnsi="Arial" w:cs="Arial"/>
          <w:i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F7E0B0" wp14:editId="7173AFBA">
                <wp:simplePos x="0" y="0"/>
                <wp:positionH relativeFrom="column">
                  <wp:posOffset>5617762</wp:posOffset>
                </wp:positionH>
                <wp:positionV relativeFrom="paragraph">
                  <wp:posOffset>39039</wp:posOffset>
                </wp:positionV>
                <wp:extent cx="1828800" cy="182880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7E0B0" id="Caixa de texto 11" o:spid="_x0000_s1029" type="#_x0000_t202" style="position:absolute;left:0;text-align:left;margin-left:442.35pt;margin-top:3.0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0hKwIAAGQ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" filled="f" stroked="f"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61778E" w:rsidRPr="00D03DF1">
        <w:rPr>
          <w:rFonts w:ascii="Arial" w:hAnsi="Arial" w:cs="Arial"/>
          <w:i/>
        </w:rPr>
        <w:t>São Bernardo do Campo/SP -  16 a 20 de outubro</w:t>
      </w:r>
    </w:p>
    <w:p w:rsidR="0061778E" w:rsidRPr="0061778E" w:rsidRDefault="0061778E" w:rsidP="0061778E">
      <w:pPr>
        <w:rPr>
          <w:rFonts w:ascii="Arial" w:hAnsi="Arial" w:cs="Arial"/>
        </w:rPr>
      </w:pPr>
    </w:p>
    <w:p w:rsidR="0061778E" w:rsidRDefault="0061778E" w:rsidP="0061778E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 DE NÍVEL TÉCNICO</w:t>
      </w:r>
    </w:p>
    <w:p w:rsidR="004B46FF" w:rsidRDefault="004B46FF" w:rsidP="0061778E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 w:rsidRPr="004B46FF">
        <w:rPr>
          <w:rFonts w:ascii="Arial" w:hAnsi="Arial" w:cs="Arial"/>
          <w:b/>
        </w:rPr>
        <w:tab/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spacing w:line="360" w:lineRule="auto"/>
        <w:jc w:val="both"/>
        <w:rPr>
          <w:rFonts w:ascii="Arial" w:hAnsi="Arial" w:cs="Arial"/>
        </w:rPr>
      </w:pPr>
      <w:r w:rsidRPr="004B46FF">
        <w:rPr>
          <w:rFonts w:ascii="Arial" w:hAnsi="Arial" w:cs="Arial"/>
        </w:rPr>
        <w:t>Eu,</w:t>
      </w:r>
      <w:r w:rsidR="000748B2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25" type="#_x0000_t75" style="width:312pt;height:18pt" o:ole="">
            <v:imagedata r:id="rId51" o:title=""/>
          </v:shape>
          <w:control r:id="rId52" w:name="TextBox13" w:shapeid="_x0000_i1125"/>
        </w:object>
      </w:r>
      <w:r w:rsidRPr="004B46FF">
        <w:rPr>
          <w:rFonts w:ascii="Arial" w:hAnsi="Arial" w:cs="Arial"/>
        </w:rPr>
        <w:t>, CREF nº</w:t>
      </w:r>
      <w:r w:rsidRPr="00971914">
        <w:rPr>
          <w:rFonts w:ascii="Arial" w:hAnsi="Arial" w:cs="Arial"/>
          <w:b/>
        </w:rPr>
        <w:object w:dxaOrig="1440" w:dyaOrig="1440">
          <v:shape id="_x0000_i1127" type="#_x0000_t75" style="width:71.25pt;height:18pt" o:ole="">
            <v:imagedata r:id="rId53" o:title=""/>
          </v:shape>
          <w:control r:id="rId54" w:name="TextBox14" w:shapeid="_x0000_i1127"/>
        </w:object>
      </w:r>
      <w:r w:rsidRPr="004B4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CPF </w:t>
      </w:r>
      <w:r w:rsidRPr="00971914">
        <w:rPr>
          <w:rFonts w:ascii="Arial" w:hAnsi="Arial" w:cs="Arial"/>
          <w:b/>
        </w:rPr>
        <w:object w:dxaOrig="1440" w:dyaOrig="1440">
          <v:shape id="_x0000_i1129" type="#_x0000_t75" style="width:111pt;height:18pt" o:ole="">
            <v:imagedata r:id="rId55" o:title=""/>
          </v:shape>
          <w:control r:id="rId56" w:name="TextBox15" w:shapeid="_x0000_i1129"/>
        </w:object>
      </w:r>
      <w:r w:rsidRPr="004B46FF">
        <w:rPr>
          <w:rFonts w:ascii="Arial" w:hAnsi="Arial" w:cs="Arial"/>
        </w:rPr>
        <w:t>, treinador(a) da entidade/clube</w:t>
      </w:r>
      <w:r w:rsidR="00971914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1440" w:dyaOrig="1440">
          <v:shape id="_x0000_i1131" type="#_x0000_t75" style="width:168.75pt;height:18pt" o:ole="">
            <v:imagedata r:id="rId57" o:title=""/>
          </v:shape>
          <w:control r:id="rId58" w:name="TextBox16" w:shapeid="_x0000_i1131"/>
        </w:object>
      </w:r>
      <w:r>
        <w:rPr>
          <w:rFonts w:ascii="Arial" w:hAnsi="Arial" w:cs="Arial"/>
        </w:rPr>
        <w:t>, declaro que a</w:t>
      </w:r>
      <w:r w:rsidRPr="004B46FF">
        <w:rPr>
          <w:rFonts w:ascii="Arial" w:hAnsi="Arial" w:cs="Arial"/>
        </w:rPr>
        <w:t>(s) ginasta(s) inscrit</w:t>
      </w:r>
      <w:r>
        <w:rPr>
          <w:rFonts w:ascii="Arial" w:hAnsi="Arial" w:cs="Arial"/>
        </w:rPr>
        <w:t>a</w:t>
      </w:r>
      <w:r w:rsidRPr="004B46FF">
        <w:rPr>
          <w:rFonts w:ascii="Arial" w:hAnsi="Arial" w:cs="Arial"/>
        </w:rPr>
        <w:t>(s) está (</w:t>
      </w:r>
      <w:proofErr w:type="spellStart"/>
      <w:r w:rsidRPr="004B46FF">
        <w:rPr>
          <w:rFonts w:ascii="Arial" w:hAnsi="Arial" w:cs="Arial"/>
        </w:rPr>
        <w:t>ão</w:t>
      </w:r>
      <w:proofErr w:type="spellEnd"/>
      <w:r w:rsidRPr="004B46FF">
        <w:rPr>
          <w:rFonts w:ascii="Arial" w:hAnsi="Arial" w:cs="Arial"/>
        </w:rPr>
        <w:t>) de acordo com as normas, regulamentos e nível técnico compatíveis ao evento.</w:t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Data, local e a</w:t>
      </w:r>
      <w:r w:rsidRPr="004B46FF">
        <w:rPr>
          <w:rFonts w:ascii="Arial" w:hAnsi="Arial" w:cs="Arial"/>
          <w:b/>
        </w:rPr>
        <w:t xml:space="preserve">ssinatura do </w:t>
      </w:r>
      <w:r>
        <w:rPr>
          <w:rFonts w:ascii="Arial" w:hAnsi="Arial" w:cs="Arial"/>
          <w:b/>
        </w:rPr>
        <w:t>treinador</w:t>
      </w:r>
    </w:p>
    <w:p w:rsidR="00CC0B97" w:rsidRPr="0061778E" w:rsidRDefault="00CC0B97" w:rsidP="0061778E">
      <w:pPr>
        <w:rPr>
          <w:rFonts w:ascii="Arial" w:hAnsi="Arial" w:cs="Arial"/>
        </w:rPr>
      </w:pPr>
    </w:p>
    <w:sectPr w:rsidR="00CC0B97" w:rsidRPr="0061778E" w:rsidSect="00D03DF1">
      <w:headerReference w:type="default" r:id="rId59"/>
      <w:footerReference w:type="default" r:id="rId60"/>
      <w:footnotePr>
        <w:pos w:val="beneathText"/>
      </w:footnotePr>
      <w:pgSz w:w="11905" w:h="16837"/>
      <w:pgMar w:top="1134" w:right="1134" w:bottom="1134" w:left="1134" w:header="70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914" w:rsidRDefault="00971914">
      <w:r>
        <w:separator/>
      </w:r>
    </w:p>
  </w:endnote>
  <w:endnote w:type="continuationSeparator" w:id="0">
    <w:p w:rsidR="00971914" w:rsidRDefault="0097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914" w:rsidRDefault="00971914" w:rsidP="00B20A17">
    <w:pPr>
      <w:pStyle w:val="Rodap"/>
      <w:pBdr>
        <w:top w:val="single" w:sz="4" w:space="0" w:color="auto"/>
      </w:pBdr>
      <w:tabs>
        <w:tab w:val="clear" w:pos="8838"/>
        <w:tab w:val="right" w:pos="9356"/>
      </w:tabs>
      <w:ind w:right="-3"/>
      <w:jc w:val="right"/>
      <w:rPr>
        <w:rFonts w:ascii="Calibri" w:hAnsi="Calibri"/>
        <w:sz w:val="16"/>
        <w:szCs w:val="18"/>
        <w:shd w:val="clear" w:color="auto" w:fill="FFFFFF"/>
      </w:rPr>
    </w:pPr>
  </w:p>
  <w:p w:rsidR="00971914" w:rsidRPr="00E04744" w:rsidRDefault="00971914" w:rsidP="00E04744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2913380</wp:posOffset>
          </wp:positionH>
          <wp:positionV relativeFrom="margin">
            <wp:posOffset>8710295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3C3">
      <w:rPr>
        <w:rFonts w:ascii="Calibri" w:hAnsi="Calibri"/>
        <w:sz w:val="16"/>
        <w:szCs w:val="18"/>
        <w:shd w:val="clear" w:color="auto" w:fill="FFFFFF"/>
      </w:rPr>
      <w:t>Av. Dr. Edézio Vieira de Melo, nº 419 - Bairro Suíssa</w:t>
    </w:r>
    <w:r w:rsidRPr="008A43C3">
      <w:rPr>
        <w:rFonts w:ascii="Calibri" w:hAnsi="Calibri"/>
        <w:sz w:val="16"/>
        <w:szCs w:val="18"/>
        <w:shd w:val="clear" w:color="auto" w:fill="FFFFFF"/>
      </w:rPr>
      <w:br/>
      <w:t xml:space="preserve">Aracaju - Sergipe - Brasil - CEP: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914" w:rsidRDefault="00971914">
      <w:r>
        <w:separator/>
      </w:r>
    </w:p>
  </w:footnote>
  <w:footnote w:type="continuationSeparator" w:id="0">
    <w:p w:rsidR="00971914" w:rsidRDefault="0097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B8A"/>
    <w:multiLevelType w:val="hybridMultilevel"/>
    <w:tmpl w:val="D4D21E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87A7D"/>
    <w:multiLevelType w:val="multilevel"/>
    <w:tmpl w:val="ADC25C5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characterSpacingControl w:val="doNotCompress"/>
  <w:hdrShapeDefaults>
    <o:shapedefaults v:ext="edit" spidmax="716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6A80"/>
    <w:rsid w:val="00035F80"/>
    <w:rsid w:val="00042EE0"/>
    <w:rsid w:val="000540CB"/>
    <w:rsid w:val="00054825"/>
    <w:rsid w:val="000575DC"/>
    <w:rsid w:val="000608B5"/>
    <w:rsid w:val="000748B2"/>
    <w:rsid w:val="00077AE9"/>
    <w:rsid w:val="000823F4"/>
    <w:rsid w:val="00092ECC"/>
    <w:rsid w:val="00093DE7"/>
    <w:rsid w:val="00093E39"/>
    <w:rsid w:val="00097326"/>
    <w:rsid w:val="00097DE4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F0064"/>
    <w:rsid w:val="000F06A9"/>
    <w:rsid w:val="000F3EB2"/>
    <w:rsid w:val="000F6659"/>
    <w:rsid w:val="001038E1"/>
    <w:rsid w:val="00103A3A"/>
    <w:rsid w:val="001063AD"/>
    <w:rsid w:val="00126CF1"/>
    <w:rsid w:val="00133EFF"/>
    <w:rsid w:val="001340E7"/>
    <w:rsid w:val="00137914"/>
    <w:rsid w:val="001405F9"/>
    <w:rsid w:val="001465EC"/>
    <w:rsid w:val="0015053C"/>
    <w:rsid w:val="00163FA7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5133"/>
    <w:rsid w:val="001B5222"/>
    <w:rsid w:val="001C4126"/>
    <w:rsid w:val="001C5F3F"/>
    <w:rsid w:val="001D0934"/>
    <w:rsid w:val="001D1F26"/>
    <w:rsid w:val="001D6C96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3703"/>
    <w:rsid w:val="00242051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C69A3"/>
    <w:rsid w:val="002C7C79"/>
    <w:rsid w:val="002D0D9A"/>
    <w:rsid w:val="002D6756"/>
    <w:rsid w:val="002E0A53"/>
    <w:rsid w:val="002E7EF5"/>
    <w:rsid w:val="002F5DDA"/>
    <w:rsid w:val="002F7865"/>
    <w:rsid w:val="00302C42"/>
    <w:rsid w:val="003139D7"/>
    <w:rsid w:val="0031428E"/>
    <w:rsid w:val="00316EF3"/>
    <w:rsid w:val="0031735D"/>
    <w:rsid w:val="00320A1C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A0FE4"/>
    <w:rsid w:val="003A7AE5"/>
    <w:rsid w:val="003B2720"/>
    <w:rsid w:val="003D1242"/>
    <w:rsid w:val="003D41E9"/>
    <w:rsid w:val="003D61C5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33A2"/>
    <w:rsid w:val="0048067F"/>
    <w:rsid w:val="00481535"/>
    <w:rsid w:val="004816E1"/>
    <w:rsid w:val="00483770"/>
    <w:rsid w:val="004840FD"/>
    <w:rsid w:val="0048515B"/>
    <w:rsid w:val="00487F56"/>
    <w:rsid w:val="004940F0"/>
    <w:rsid w:val="00495275"/>
    <w:rsid w:val="0049604E"/>
    <w:rsid w:val="004B426A"/>
    <w:rsid w:val="004B46FF"/>
    <w:rsid w:val="004B6F97"/>
    <w:rsid w:val="004C0704"/>
    <w:rsid w:val="004C0FA6"/>
    <w:rsid w:val="004C78F2"/>
    <w:rsid w:val="004D2BDB"/>
    <w:rsid w:val="004D2D6C"/>
    <w:rsid w:val="004D331E"/>
    <w:rsid w:val="004D71BD"/>
    <w:rsid w:val="004E273D"/>
    <w:rsid w:val="004E32C2"/>
    <w:rsid w:val="004F2B9B"/>
    <w:rsid w:val="004F32BD"/>
    <w:rsid w:val="004F3A61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5A98"/>
    <w:rsid w:val="00543406"/>
    <w:rsid w:val="00544D2D"/>
    <w:rsid w:val="005509E0"/>
    <w:rsid w:val="005574C5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A2453"/>
    <w:rsid w:val="005A2AC4"/>
    <w:rsid w:val="005A5E12"/>
    <w:rsid w:val="005B3A40"/>
    <w:rsid w:val="005C4125"/>
    <w:rsid w:val="005C5627"/>
    <w:rsid w:val="005C7F96"/>
    <w:rsid w:val="005D3F9E"/>
    <w:rsid w:val="005D7B5C"/>
    <w:rsid w:val="005E3A9B"/>
    <w:rsid w:val="005F18EC"/>
    <w:rsid w:val="005F19B8"/>
    <w:rsid w:val="005F4851"/>
    <w:rsid w:val="005F7197"/>
    <w:rsid w:val="006055C0"/>
    <w:rsid w:val="00615B4E"/>
    <w:rsid w:val="0061602C"/>
    <w:rsid w:val="0061778E"/>
    <w:rsid w:val="00622A62"/>
    <w:rsid w:val="006230DF"/>
    <w:rsid w:val="00625031"/>
    <w:rsid w:val="0063221B"/>
    <w:rsid w:val="006426DD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92EAD"/>
    <w:rsid w:val="00694B11"/>
    <w:rsid w:val="0069624D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338C"/>
    <w:rsid w:val="00705364"/>
    <w:rsid w:val="007111DF"/>
    <w:rsid w:val="0071215A"/>
    <w:rsid w:val="007154B6"/>
    <w:rsid w:val="00730873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2074"/>
    <w:rsid w:val="007B3B9E"/>
    <w:rsid w:val="007B4234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C90"/>
    <w:rsid w:val="008C48BD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32F07"/>
    <w:rsid w:val="00934419"/>
    <w:rsid w:val="00940900"/>
    <w:rsid w:val="00942844"/>
    <w:rsid w:val="00971914"/>
    <w:rsid w:val="009734BB"/>
    <w:rsid w:val="00974888"/>
    <w:rsid w:val="0098704B"/>
    <w:rsid w:val="00992D59"/>
    <w:rsid w:val="009A4767"/>
    <w:rsid w:val="009A7BBA"/>
    <w:rsid w:val="009B7D57"/>
    <w:rsid w:val="009D024C"/>
    <w:rsid w:val="009D77BE"/>
    <w:rsid w:val="009E1A8F"/>
    <w:rsid w:val="009E6AE6"/>
    <w:rsid w:val="009E7632"/>
    <w:rsid w:val="009F1EFB"/>
    <w:rsid w:val="009F53DA"/>
    <w:rsid w:val="00A10FFA"/>
    <w:rsid w:val="00A20B58"/>
    <w:rsid w:val="00A379E5"/>
    <w:rsid w:val="00A422FF"/>
    <w:rsid w:val="00A42C28"/>
    <w:rsid w:val="00A5033E"/>
    <w:rsid w:val="00A53BF4"/>
    <w:rsid w:val="00A63D53"/>
    <w:rsid w:val="00A717D4"/>
    <w:rsid w:val="00A80F56"/>
    <w:rsid w:val="00A859CF"/>
    <w:rsid w:val="00A87D54"/>
    <w:rsid w:val="00A91E84"/>
    <w:rsid w:val="00A93AF8"/>
    <w:rsid w:val="00AA168D"/>
    <w:rsid w:val="00AB0682"/>
    <w:rsid w:val="00AC05CA"/>
    <w:rsid w:val="00AC4D53"/>
    <w:rsid w:val="00AC78A7"/>
    <w:rsid w:val="00AD1FC9"/>
    <w:rsid w:val="00AE1EB7"/>
    <w:rsid w:val="00AE27AA"/>
    <w:rsid w:val="00B000DD"/>
    <w:rsid w:val="00B07B8A"/>
    <w:rsid w:val="00B136CC"/>
    <w:rsid w:val="00B153EA"/>
    <w:rsid w:val="00B20A17"/>
    <w:rsid w:val="00B21736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F498D"/>
    <w:rsid w:val="00BF6B5F"/>
    <w:rsid w:val="00C035A6"/>
    <w:rsid w:val="00C03DB4"/>
    <w:rsid w:val="00C0724C"/>
    <w:rsid w:val="00C1000E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6155"/>
    <w:rsid w:val="00C92964"/>
    <w:rsid w:val="00CA018B"/>
    <w:rsid w:val="00CC0B97"/>
    <w:rsid w:val="00CD27BC"/>
    <w:rsid w:val="00CE2312"/>
    <w:rsid w:val="00CE64B6"/>
    <w:rsid w:val="00CF2B37"/>
    <w:rsid w:val="00CF5B16"/>
    <w:rsid w:val="00D0344E"/>
    <w:rsid w:val="00D03DF1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443F"/>
    <w:rsid w:val="00DB3B3D"/>
    <w:rsid w:val="00DB6309"/>
    <w:rsid w:val="00DC226A"/>
    <w:rsid w:val="00DC5C0D"/>
    <w:rsid w:val="00DD08DA"/>
    <w:rsid w:val="00DD2A8C"/>
    <w:rsid w:val="00DE140E"/>
    <w:rsid w:val="00DE1BF3"/>
    <w:rsid w:val="00DF00BC"/>
    <w:rsid w:val="00DF7BF3"/>
    <w:rsid w:val="00E00916"/>
    <w:rsid w:val="00E00D63"/>
    <w:rsid w:val="00E04744"/>
    <w:rsid w:val="00E07A5F"/>
    <w:rsid w:val="00E16B48"/>
    <w:rsid w:val="00E23A47"/>
    <w:rsid w:val="00E27BA1"/>
    <w:rsid w:val="00E32EE3"/>
    <w:rsid w:val="00E32FA8"/>
    <w:rsid w:val="00E36CAE"/>
    <w:rsid w:val="00E37549"/>
    <w:rsid w:val="00E43A45"/>
    <w:rsid w:val="00E44C05"/>
    <w:rsid w:val="00E55304"/>
    <w:rsid w:val="00E67484"/>
    <w:rsid w:val="00E75C4A"/>
    <w:rsid w:val="00E75FCE"/>
    <w:rsid w:val="00E82FE9"/>
    <w:rsid w:val="00E83848"/>
    <w:rsid w:val="00E951C0"/>
    <w:rsid w:val="00E95273"/>
    <w:rsid w:val="00EB2AA3"/>
    <w:rsid w:val="00EC4C2F"/>
    <w:rsid w:val="00ED2411"/>
    <w:rsid w:val="00EE1C30"/>
    <w:rsid w:val="00EE30A8"/>
    <w:rsid w:val="00EE5594"/>
    <w:rsid w:val="00EF21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46F40"/>
    <w:rsid w:val="00F52F42"/>
    <w:rsid w:val="00F56386"/>
    <w:rsid w:val="00F56C5F"/>
    <w:rsid w:val="00F66ADD"/>
    <w:rsid w:val="00F80BBA"/>
    <w:rsid w:val="00F85B9D"/>
    <w:rsid w:val="00F94193"/>
    <w:rsid w:val="00F96E92"/>
    <w:rsid w:val="00FA3F82"/>
    <w:rsid w:val="00FA5320"/>
    <w:rsid w:val="00FA6F36"/>
    <w:rsid w:val="00FB2709"/>
    <w:rsid w:val="00FB4426"/>
    <w:rsid w:val="00FB512D"/>
    <w:rsid w:val="00FC089C"/>
    <w:rsid w:val="00FC18B5"/>
    <w:rsid w:val="00FC36CA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0594DCD-E79D-4AD1-88AF-9399B687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SemEspaamento">
    <w:name w:val="No Spacing"/>
    <w:uiPriority w:val="1"/>
    <w:qFormat/>
    <w:rsid w:val="0015053C"/>
    <w:pPr>
      <w:suppressAutoHyphens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5.wmf"/><Relationship Id="rId21" Type="http://schemas.openxmlformats.org/officeDocument/2006/relationships/control" Target="activeX/activeX7.xml"/><Relationship Id="rId34" Type="http://schemas.openxmlformats.org/officeDocument/2006/relationships/control" Target="activeX/activeX15.xml"/><Relationship Id="rId42" Type="http://schemas.openxmlformats.org/officeDocument/2006/relationships/control" Target="activeX/activeX19.xml"/><Relationship Id="rId47" Type="http://schemas.openxmlformats.org/officeDocument/2006/relationships/image" Target="media/image19.wmf"/><Relationship Id="rId50" Type="http://schemas.openxmlformats.org/officeDocument/2006/relationships/control" Target="activeX/activeX23.xml"/><Relationship Id="rId55" Type="http://schemas.openxmlformats.org/officeDocument/2006/relationships/image" Target="media/image23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6.wmf"/><Relationship Id="rId54" Type="http://schemas.openxmlformats.org/officeDocument/2006/relationships/control" Target="activeX/activeX25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image" Target="media/image14.wmf"/><Relationship Id="rId40" Type="http://schemas.openxmlformats.org/officeDocument/2006/relationships/control" Target="activeX/activeX18.xml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control" Target="activeX/activeX27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control" Target="activeX/activeX16.xml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61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4" Type="http://schemas.openxmlformats.org/officeDocument/2006/relationships/control" Target="activeX/activeX20.xml"/><Relationship Id="rId52" Type="http://schemas.openxmlformats.org/officeDocument/2006/relationships/control" Target="activeX/activeX24.xm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control" Target="activeX/activeX22.xml"/><Relationship Id="rId56" Type="http://schemas.openxmlformats.org/officeDocument/2006/relationships/control" Target="activeX/activeX26.xml"/><Relationship Id="rId8" Type="http://schemas.openxmlformats.org/officeDocument/2006/relationships/image" Target="media/image1.wmf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control" Target="activeX/activeX21.xml"/><Relationship Id="rId5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316EA-C591-4BB1-B5C3-EED14BECC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1</TotalTime>
  <Pages>4</Pages>
  <Words>562</Words>
  <Characters>3035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Moreira</dc:creator>
  <cp:keywords/>
  <cp:lastModifiedBy>Renata Marques Teixeira</cp:lastModifiedBy>
  <cp:revision>2</cp:revision>
  <cp:lastPrinted>2019-04-22T18:29:00Z</cp:lastPrinted>
  <dcterms:created xsi:type="dcterms:W3CDTF">2019-04-23T16:47:00Z</dcterms:created>
  <dcterms:modified xsi:type="dcterms:W3CDTF">2019-04-23T16:47:00Z</dcterms:modified>
</cp:coreProperties>
</file>